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F37" w:rsidRPr="00FB5A17" w:rsidRDefault="00E62B36" w:rsidP="00243554">
      <w:pPr>
        <w:ind w:left="709" w:firstLine="720"/>
        <w:rPr>
          <w:rFonts w:ascii="Berlin Sans FB Demi" w:hAnsi="Berlin Sans FB Demi"/>
          <w:b/>
          <w:color w:val="548DD4" w:themeColor="text2" w:themeTint="99"/>
          <w:sz w:val="44"/>
          <w:szCs w:val="44"/>
          <w:u w:val="single"/>
        </w:rPr>
      </w:pPr>
      <w:r w:rsidRPr="00FB5A17">
        <w:rPr>
          <w:rFonts w:ascii="Berlin Sans FB Demi" w:hAnsi="Berlin Sans FB Demi"/>
          <w:b/>
          <w:noProof/>
          <w:color w:val="548DD4" w:themeColor="text2" w:themeTint="99"/>
          <w:sz w:val="44"/>
          <w:szCs w:val="44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9D95783" wp14:editId="41FF0977">
                <wp:simplePos x="0" y="0"/>
                <wp:positionH relativeFrom="column">
                  <wp:posOffset>-776605</wp:posOffset>
                </wp:positionH>
                <wp:positionV relativeFrom="paragraph">
                  <wp:posOffset>-848995</wp:posOffset>
                </wp:positionV>
                <wp:extent cx="1109272" cy="10702977"/>
                <wp:effectExtent l="0" t="0" r="0" b="317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9272" cy="10702977"/>
                          <a:chOff x="0" y="0"/>
                          <a:chExt cx="1109272" cy="10702977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https://www.premier.org.uk/var/ezdemo_site/storage/images/media/images/img_0002/34507496-1-eng-GB/IMG_0002_galleryfull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90" y="1499016"/>
                            <a:ext cx="1094282" cy="824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https://www.premier.org.uk/var/ezdemo_site/storage/images/media/images/angel-4/34504049-1-eng-GB/angel-4_galleryfull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90" y="2323475"/>
                            <a:ext cx="1094282" cy="1454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 descr="https://www.premier.org.uk/var/ezdemo_site/storage/images/media/images/angel-3/34504053-1-eng-GB/angel-3_galleryfull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57" b="3211"/>
                          <a:stretch/>
                        </pic:blipFill>
                        <pic:spPr bwMode="auto">
                          <a:xfrm>
                            <a:off x="14990" y="3762531"/>
                            <a:ext cx="1094282" cy="1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https://www.premier.org.uk/var/ezdemo_site/storage/images/media/images/ang2/34507560-1-eng-GB/ang_galleryfull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74" t="21956" r="29795" b="20173"/>
                          <a:stretch/>
                        </pic:blipFill>
                        <pic:spPr bwMode="auto">
                          <a:xfrm>
                            <a:off x="14990" y="0"/>
                            <a:ext cx="1094282" cy="1514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 descr="https://www.premier.org.uk/var/ezdemo_site/storage/images/media/images/an/34507492-1-eng-GB/an_galleryfull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97"/>
                          <a:stretch/>
                        </pic:blipFill>
                        <pic:spPr bwMode="auto">
                          <a:xfrm>
                            <a:off x="14990" y="5141626"/>
                            <a:ext cx="1094282" cy="176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https://www.premier.org.uk/var/ezdemo_site/storage/images/media/images/angel2/34507556-1-eng-GB/angel_galleryfull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91" t="59062"/>
                          <a:stretch/>
                        </pic:blipFill>
                        <pic:spPr bwMode="auto">
                          <a:xfrm>
                            <a:off x="0" y="6835515"/>
                            <a:ext cx="110927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Image result for how made cloth  angel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704944"/>
                            <a:ext cx="1109272" cy="1409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Related imag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09" r="24600"/>
                          <a:stretch/>
                        </pic:blipFill>
                        <pic:spPr bwMode="auto">
                          <a:xfrm>
                            <a:off x="14990" y="9099030"/>
                            <a:ext cx="1094282" cy="1603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2" o:spid="_x0000_s1026" style="position:absolute;margin-left:-61.15pt;margin-top:-66.85pt;width:87.35pt;height:842.75pt;z-index:251668480" coordsize="11092,1070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https://www.premier.org.uk/var/ezdemo_site/storage/images/media/images/img_0002/34507496-1-eng-GB/IMG_0002_galleryfull.jpg" style="position:absolute;left:149;top:14990;width:10943;height:8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AeEzBAAAA2gAAAA8AAABkcnMvZG93bnJldi54bWxEj0GLwjAUhO+C/yE8YW+arAsiXaPIQtFL&#10;Fd2C10fzbIvNS2mi7f77jSB4HGbmG2a1GWwjHtT52rGGz5kCQVw4U3OpIf9Np0sQPiAbbByThj/y&#10;sFmPRytMjOv5RI9zKEWEsE9QQxVCm0jpi4os+plriaN3dZ3FEGVXStNhH+G2kXOlFtJizXGhwpZ+&#10;Kipu57vVsLtke+Xq9HrI+iIje8m/0qPS+mMybL9BBBrCO/xq742GOTyvxBsg1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eAeEzBAAAA2gAAAA8AAAAAAAAAAAAAAAAAnwIA&#10;AGRycy9kb3ducmV2LnhtbFBLBQYAAAAABAAEAPcAAACNAwAAAAA=&#10;">
                  <v:imagedata r:id="rId15" o:title="IMG_0002_galleryfull"/>
                  <v:path arrowok="t"/>
                </v:shape>
                <v:shape id="Picture 3" o:spid="_x0000_s1028" type="#_x0000_t75" alt="https://www.premier.org.uk/var/ezdemo_site/storage/images/media/images/angel-4/34504049-1-eng-GB/angel-4_galleryfull.jpg" style="position:absolute;left:149;top:23234;width:10943;height:14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qC/XDAAAA2gAAAA8AAABkcnMvZG93bnJldi54bWxEj1trwkAUhN8F/8NyhL7pxrYUia4igqUk&#10;IHjB50P25ILZsyG7zaW/vlsQ+jjMzDfMZjeYWnTUusqyguUiAkGcWV1xoeB2Pc5XIJxH1lhbJgUj&#10;Odhtp5MNxtr2fKbu4gsRIOxiVFB638RSuqwkg25hG+Lg5bY16INsC6lb7APc1PI1ij6kwYrDQokN&#10;HUrKHpdvo+BU396X+U+F8vyZ5sm9OKRJPyr1Mhv2axCeBv8ffra/tII3+LsSbo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uoL9cMAAADaAAAADwAAAAAAAAAAAAAAAACf&#10;AgAAZHJzL2Rvd25yZXYueG1sUEsFBgAAAAAEAAQA9wAAAI8DAAAAAA==&#10;">
                  <v:imagedata r:id="rId16" o:title="angel-4_galleryfull"/>
                  <v:path arrowok="t"/>
                </v:shape>
                <v:shape id="Picture 4" o:spid="_x0000_s1029" type="#_x0000_t75" alt="https://www.premier.org.uk/var/ezdemo_site/storage/images/media/images/angel-3/34504053-1-eng-GB/angel-3_galleryfull.jpg" style="position:absolute;left:149;top:37625;width:10943;height:13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fMFbBAAAA2gAAAA8AAABkcnMvZG93bnJldi54bWxEj9GKwjAURN8X/IdwBd/W1CIi1SgqLgg+&#10;rKt+wLW5NsXmpjZZW/9+Iwj7OMzMGWa+7GwlHtT40rGC0TABQZw7XXKh4Hz6+pyC8AFZY+WYFDzJ&#10;w3LR+5hjpl3LP/Q4hkJECPsMFZgQ6kxKnxuy6IeuJo7e1TUWQ5RNIXWDbYTbSqZJMpEWS44LBmva&#10;GMpvx1+rgOvU7Xfp9lte74fpRgbTXrZrpQb9bjUDEagL/+F3e6cVjOF1Jd4Auf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fMFbBAAAA2gAAAA8AAAAAAAAAAAAAAAAAnwIA&#10;AGRycy9kb3ducmV2LnhtbFBLBQYAAAAABAAEAPcAAACNAwAAAAA=&#10;">
                  <v:imagedata r:id="rId17" o:title="angel-3_galleryfull" croptop="2266f" cropbottom="2104f"/>
                  <v:path arrowok="t"/>
                </v:shape>
                <v:shape id="Picture 7" o:spid="_x0000_s1030" type="#_x0000_t75" alt="https://www.premier.org.uk/var/ezdemo_site/storage/images/media/images/ang2/34507560-1-eng-GB/ang_galleryfull.jpg" style="position:absolute;left:149;width:10943;height:15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cYs7BAAAA2gAAAA8AAABkcnMvZG93bnJldi54bWxEj0GLwjAUhO+C/yE8YW+ausIq1SjiKgh6&#10;0V3vj+bZVJuX0sTa9ddvBMHjMDPfMLNFa0vRUO0LxwqGgwQEceZ0wbmC359NfwLCB2SNpWNS8Ece&#10;FvNuZ4apdnc+UHMMuYgQ9ikqMCFUqZQ+M2TRD1xFHL2zqy2GKOtc6hrvEW5L+ZkkX9JiwXHBYEUr&#10;Q9n1eLMK9uaxm+jt6HS4GR3WVXO9fK/WSn302uUURKA2vMOv9lYrGMPzSrwBcv4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TcYs7BAAAA2gAAAA8AAAAAAAAAAAAAAAAAnwIA&#10;AGRycy9kb3ducmV2LnhtbFBLBQYAAAAABAAEAPcAAACNAwAAAAA=&#10;">
                  <v:imagedata r:id="rId18" o:title="ang_galleryfull" croptop="14389f" cropbottom="13221f" cropleft="8961f" cropright="19526f"/>
                  <v:path arrowok="t"/>
                </v:shape>
                <v:shape id="Picture 1" o:spid="_x0000_s1031" type="#_x0000_t75" alt="https://www.premier.org.uk/var/ezdemo_site/storage/images/media/images/an/34507492-1-eng-GB/an_galleryfull.jpg" style="position:absolute;left:149;top:51416;width:10943;height:17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yo5HCAAAA2gAAAA8AAABkcnMvZG93bnJldi54bWxET01rwkAQvRf6H5Yp9NZsakEkuooIBUFU&#10;qhX0NmbHJJqdDdk1Jv31riD0NDze54wmrSlFQ7UrLCv4jGIQxKnVBWcKfrffHwMQziNrLC2Tgo4c&#10;TMavLyNMtL3xDzUbn4kQwi5BBbn3VSKlS3My6CJbEQfuZGuDPsA6k7rGWwg3pezFcV8aLDg05FjR&#10;LKf0srkaBf3p6roY0F+zX7eH49dh1y3PulPq/a2dDkF4av2/+Ome6zAfHq88rh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MqORwgAAANoAAAAPAAAAAAAAAAAAAAAAAJ8C&#10;AABkcnMvZG93bnJldi54bWxQSwUGAAAAAAQABAD3AAAAjgMAAAAA&#10;">
                  <v:imagedata r:id="rId19" o:title="an_galleryfull" croptop="3078f"/>
                  <v:path arrowok="t"/>
                </v:shape>
                <v:shape id="Picture 9" o:spid="_x0000_s1032" type="#_x0000_t75" alt="https://www.premier.org.uk/var/ezdemo_site/storage/images/media/images/angel2/34507556-1-eng-GB/angel_galleryfull.jpg" style="position:absolute;top:68355;width:11092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HS2HCAAAA2gAAAA8AAABkcnMvZG93bnJldi54bWxEj81qwzAQhO+BvoPYQm+JnB5K4kQOSaFp&#10;Lznk97xIa8vEWhlLjd08fRUo9DjMzDfMcjW4RtyoC7VnBdNJBoJYe1NzpeB0/BjPQISIbLDxTAp+&#10;KMCqeBotMTe+5z3dDrESCcIhRwU2xjaXMmhLDsPEt8TJK33nMCbZVdJ02Ce4a+Rrlr1JhzWnBYst&#10;vVvS18O3U2A0bndze476Yo/tZyjvm357V+rleVgvQEQa4n/4r/1lFMzhcSXdAFn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x0thwgAAANoAAAAPAAAAAAAAAAAAAAAAAJ8C&#10;AABkcnMvZG93bnJldi54bWxQSwUGAAAAAAQABAD3AAAAjgMAAAAA&#10;">
                  <v:imagedata r:id="rId20" o:title="angel_galleryfull" croptop="38707f" cropleft="9562f"/>
                  <v:path arrowok="t"/>
                </v:shape>
                <v:shape id="Picture 12" o:spid="_x0000_s1033" type="#_x0000_t75" alt="Image result for how made cloth  angel" style="position:absolute;top:77049;width:11092;height:140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pTju8AAAA2wAAAA8AAABkcnMvZG93bnJldi54bWxET0sKwjAQ3QveIYzgTlOLiFajiCC6KWj1&#10;AEMztsVmUpqo9fZGENzN431ntelMLZ7Uusqygsk4AkGcW11xoeB62Y/mIJxH1lhbJgVvcrBZ93sr&#10;TLR98ZmemS9ECGGXoILS+yaR0uUlGXRj2xAH7mZbgz7AtpC6xVcIN7WMo2gmDVYcGkpsaFdSfs8e&#10;RkGa+cNkml7TKd7saV7Ei6i7L5QaDrrtEoSnzv/FP/dRh/kxfH8JB8j1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9KU47vAAAANsAAAAPAAAAAAAAAAAAAAAAAJ8CAABkcnMv&#10;ZG93bnJldi54bWxQSwUGAAAAAAQABAD3AAAAiAMAAAAA&#10;">
                  <v:imagedata r:id="rId21" o:title="Image result for how made cloth  angel"/>
                  <v:path arrowok="t"/>
                </v:shape>
                <v:shape id="Picture 15" o:spid="_x0000_s1034" type="#_x0000_t75" alt="Related image" style="position:absolute;left:149;top:90990;width:10943;height:16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CF6y+AAAA2wAAAA8AAABkcnMvZG93bnJldi54bWxET01rwzAMvQ/2H4wGu61OBhlZVieMQUev&#10;zUrPwtaSsFgOtpsm/34uFHrT431q2yx2FDP5MDhWkG8yEMTamYE7Bcef3UsJIkRkg6NjUrBSgKZ+&#10;fNhiZdyFDzS3sRMphEOFCvoYp0rKoHuyGDZuIk7cr/MWY4K+k8bjJYXbUb5m2Zu0OHBq6HGir570&#10;X3u2CnReRD5O+/W0Zp1/t0v5PZRaqeen5fMDRKQl3sU3996k+QVcf0kHyPo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KCF6y+AAAA2wAAAA8AAAAAAAAAAAAAAAAAnwIAAGRy&#10;cy9kb3ducmV2LnhtbFBLBQYAAAAABAAEAPcAAACKAwAAAAA=&#10;">
                  <v:imagedata r:id="rId22" o:title="Related image" cropleft="22812f" cropright="16122f"/>
                  <v:path arrowok="t"/>
                </v:shape>
              </v:group>
            </w:pict>
          </mc:Fallback>
        </mc:AlternateContent>
      </w:r>
      <w:r w:rsidR="00891164" w:rsidRPr="00FB5A17">
        <w:rPr>
          <w:rFonts w:ascii="Berlin Sans FB Demi" w:hAnsi="Berlin Sans FB Demi"/>
          <w:b/>
          <w:color w:val="548DD4" w:themeColor="text2" w:themeTint="99"/>
          <w:sz w:val="44"/>
          <w:szCs w:val="44"/>
          <w:u w:val="single"/>
        </w:rPr>
        <w:t>Angel</w:t>
      </w:r>
      <w:r w:rsidR="00203C2A" w:rsidRPr="00FB5A17">
        <w:rPr>
          <w:rFonts w:ascii="Berlin Sans FB Demi" w:hAnsi="Berlin Sans FB Demi"/>
          <w:b/>
          <w:color w:val="548DD4" w:themeColor="text2" w:themeTint="99"/>
          <w:sz w:val="44"/>
          <w:szCs w:val="44"/>
          <w:u w:val="single"/>
        </w:rPr>
        <w:t xml:space="preserve"> Art Exhibition</w:t>
      </w:r>
      <w:r w:rsidR="00132D20" w:rsidRPr="00FB5A17">
        <w:rPr>
          <w:rFonts w:ascii="Berlin Sans FB Demi" w:hAnsi="Berlin Sans FB Demi"/>
          <w:b/>
          <w:color w:val="548DD4" w:themeColor="text2" w:themeTint="99"/>
          <w:sz w:val="44"/>
          <w:szCs w:val="44"/>
          <w:u w:val="single"/>
        </w:rPr>
        <w:t xml:space="preserve"> Dec 2019</w:t>
      </w:r>
    </w:p>
    <w:p w:rsidR="00181501" w:rsidRPr="00E62B36" w:rsidRDefault="00181501" w:rsidP="00243554">
      <w:pPr>
        <w:ind w:left="709"/>
        <w:rPr>
          <w:b/>
          <w:sz w:val="30"/>
          <w:szCs w:val="30"/>
        </w:rPr>
      </w:pPr>
      <w:r w:rsidRPr="00E62B36">
        <w:rPr>
          <w:b/>
          <w:sz w:val="30"/>
          <w:szCs w:val="30"/>
        </w:rPr>
        <w:t>We would like to invite your school</w:t>
      </w:r>
      <w:r w:rsidR="00E62B36" w:rsidRPr="00E62B36">
        <w:rPr>
          <w:b/>
          <w:sz w:val="30"/>
          <w:szCs w:val="30"/>
        </w:rPr>
        <w:t xml:space="preserve"> / college</w:t>
      </w:r>
      <w:r w:rsidRPr="00E62B36">
        <w:rPr>
          <w:b/>
          <w:sz w:val="30"/>
          <w:szCs w:val="30"/>
        </w:rPr>
        <w:t xml:space="preserve"> to take part in our Model Angel Exhibition that will be held in</w:t>
      </w:r>
      <w:r w:rsidR="00E62B36" w:rsidRPr="00E62B36">
        <w:rPr>
          <w:b/>
          <w:sz w:val="30"/>
          <w:szCs w:val="30"/>
        </w:rPr>
        <w:t xml:space="preserve"> Exeter Cathedral in </w:t>
      </w:r>
      <w:r w:rsidR="00E62B36">
        <w:rPr>
          <w:b/>
          <w:sz w:val="30"/>
          <w:szCs w:val="30"/>
        </w:rPr>
        <w:t xml:space="preserve">December </w:t>
      </w:r>
      <w:r w:rsidRPr="00E62B36">
        <w:rPr>
          <w:b/>
          <w:sz w:val="30"/>
          <w:szCs w:val="30"/>
        </w:rPr>
        <w:t>2019</w:t>
      </w:r>
      <w:r w:rsidR="00E62B36">
        <w:rPr>
          <w:b/>
          <w:sz w:val="30"/>
          <w:szCs w:val="30"/>
        </w:rPr>
        <w:t>.</w:t>
      </w:r>
    </w:p>
    <w:p w:rsidR="00132D20" w:rsidRPr="004F7106" w:rsidRDefault="00181501" w:rsidP="00243554">
      <w:pPr>
        <w:ind w:left="709"/>
        <w:rPr>
          <w:sz w:val="24"/>
          <w:szCs w:val="24"/>
        </w:rPr>
      </w:pPr>
      <w:r w:rsidRPr="004F7106">
        <w:rPr>
          <w:sz w:val="24"/>
          <w:szCs w:val="24"/>
        </w:rPr>
        <w:t xml:space="preserve">Exeter Cathedral Education Department plan to </w:t>
      </w:r>
      <w:r w:rsidR="00E62B36">
        <w:rPr>
          <w:sz w:val="24"/>
          <w:szCs w:val="24"/>
        </w:rPr>
        <w:t xml:space="preserve">display </w:t>
      </w:r>
      <w:r w:rsidRPr="004F7106">
        <w:rPr>
          <w:sz w:val="24"/>
          <w:szCs w:val="24"/>
        </w:rPr>
        <w:t>model angels throughout the Cathedral</w:t>
      </w:r>
      <w:r w:rsidR="00132D20" w:rsidRPr="004F7106">
        <w:rPr>
          <w:sz w:val="24"/>
          <w:szCs w:val="24"/>
        </w:rPr>
        <w:t xml:space="preserve"> </w:t>
      </w:r>
      <w:r w:rsidRPr="004F7106">
        <w:rPr>
          <w:sz w:val="24"/>
          <w:szCs w:val="24"/>
        </w:rPr>
        <w:t xml:space="preserve">that have been created by small groups, individuals or class groups of all ages. </w:t>
      </w:r>
      <w:r w:rsidR="00E62B36">
        <w:rPr>
          <w:sz w:val="24"/>
          <w:szCs w:val="24"/>
        </w:rPr>
        <w:t>It is a great opportunity for a group or class project</w:t>
      </w:r>
      <w:r w:rsidR="00403B63">
        <w:rPr>
          <w:sz w:val="24"/>
          <w:szCs w:val="24"/>
        </w:rPr>
        <w:t>,</w:t>
      </w:r>
      <w:r w:rsidR="00E62B36">
        <w:rPr>
          <w:sz w:val="24"/>
          <w:szCs w:val="24"/>
        </w:rPr>
        <w:t xml:space="preserve"> to design and make in a medium of your choice.</w:t>
      </w:r>
      <w:r w:rsidR="007F7AC1">
        <w:rPr>
          <w:sz w:val="24"/>
          <w:szCs w:val="24"/>
        </w:rPr>
        <w:t xml:space="preserve"> It doesn’t have to be a Christmas Angel, so you can start well ahead of time.</w:t>
      </w:r>
    </w:p>
    <w:p w:rsidR="007F7AC1" w:rsidRDefault="000C4420" w:rsidP="00243554">
      <w:pPr>
        <w:ind w:left="709"/>
        <w:rPr>
          <w:sz w:val="24"/>
          <w:szCs w:val="24"/>
        </w:rPr>
      </w:pPr>
      <w:r>
        <w:rPr>
          <w:sz w:val="24"/>
          <w:szCs w:val="24"/>
        </w:rPr>
        <w:t xml:space="preserve">There will be an opportunity to view the </w:t>
      </w:r>
      <w:r w:rsidR="004F7106" w:rsidRPr="004F7106">
        <w:rPr>
          <w:sz w:val="24"/>
          <w:szCs w:val="24"/>
        </w:rPr>
        <w:t>Angels on our Special Service D</w:t>
      </w:r>
      <w:r w:rsidR="00022A65">
        <w:rPr>
          <w:sz w:val="24"/>
          <w:szCs w:val="24"/>
        </w:rPr>
        <w:t>ay of</w:t>
      </w:r>
      <w:r w:rsidR="00132D20" w:rsidRPr="004F7106">
        <w:rPr>
          <w:sz w:val="24"/>
          <w:szCs w:val="24"/>
        </w:rPr>
        <w:t xml:space="preserve"> Friday 6</w:t>
      </w:r>
      <w:r w:rsidR="00132D20" w:rsidRPr="004F7106">
        <w:rPr>
          <w:sz w:val="24"/>
          <w:szCs w:val="24"/>
          <w:vertAlign w:val="superscript"/>
        </w:rPr>
        <w:t>th</w:t>
      </w:r>
      <w:r w:rsidR="00132D20" w:rsidRPr="004F7106">
        <w:rPr>
          <w:sz w:val="24"/>
          <w:szCs w:val="24"/>
        </w:rPr>
        <w:t xml:space="preserve"> Dec</w:t>
      </w:r>
      <w:r w:rsidR="004F7106" w:rsidRPr="004F7106">
        <w:rPr>
          <w:sz w:val="24"/>
          <w:szCs w:val="24"/>
        </w:rPr>
        <w:t xml:space="preserve">. There will be an Advent Angel celebration </w:t>
      </w:r>
      <w:r w:rsidR="00022A65">
        <w:rPr>
          <w:sz w:val="24"/>
          <w:szCs w:val="24"/>
        </w:rPr>
        <w:t>service at 11 – 11.45am</w:t>
      </w:r>
      <w:r w:rsidR="004F7106" w:rsidRPr="004F7106">
        <w:rPr>
          <w:sz w:val="24"/>
          <w:szCs w:val="24"/>
        </w:rPr>
        <w:t xml:space="preserve">. We will also be </w:t>
      </w:r>
      <w:r w:rsidR="00022A65">
        <w:rPr>
          <w:sz w:val="24"/>
          <w:szCs w:val="24"/>
        </w:rPr>
        <w:t xml:space="preserve">offering </w:t>
      </w:r>
      <w:r w:rsidR="00022A65" w:rsidRPr="004F7106">
        <w:rPr>
          <w:sz w:val="24"/>
          <w:szCs w:val="24"/>
        </w:rPr>
        <w:t>groups</w:t>
      </w:r>
      <w:r w:rsidR="004F7106" w:rsidRPr="004F7106">
        <w:rPr>
          <w:sz w:val="24"/>
          <w:szCs w:val="24"/>
        </w:rPr>
        <w:t xml:space="preserve"> a guided tour</w:t>
      </w:r>
      <w:r w:rsidR="00E62B36">
        <w:rPr>
          <w:sz w:val="24"/>
          <w:szCs w:val="24"/>
        </w:rPr>
        <w:t>,</w:t>
      </w:r>
      <w:r w:rsidR="00022A65">
        <w:rPr>
          <w:sz w:val="24"/>
          <w:szCs w:val="24"/>
        </w:rPr>
        <w:t xml:space="preserve"> either</w:t>
      </w:r>
      <w:r w:rsidR="004F7106" w:rsidRPr="004F7106">
        <w:rPr>
          <w:sz w:val="24"/>
          <w:szCs w:val="24"/>
        </w:rPr>
        <w:t xml:space="preserve"> before</w:t>
      </w:r>
      <w:r w:rsidR="00E62B36">
        <w:rPr>
          <w:sz w:val="24"/>
          <w:szCs w:val="24"/>
        </w:rPr>
        <w:t>,</w:t>
      </w:r>
      <w:r w:rsidR="004F7106" w:rsidRPr="004F7106">
        <w:rPr>
          <w:sz w:val="24"/>
          <w:szCs w:val="24"/>
        </w:rPr>
        <w:t xml:space="preserve"> or after the service on </w:t>
      </w:r>
      <w:r w:rsidR="00022A65">
        <w:rPr>
          <w:sz w:val="24"/>
          <w:szCs w:val="24"/>
        </w:rPr>
        <w:t xml:space="preserve">the theme of </w:t>
      </w:r>
      <w:r w:rsidR="004F7106" w:rsidRPr="004F7106">
        <w:rPr>
          <w:sz w:val="24"/>
          <w:szCs w:val="24"/>
        </w:rPr>
        <w:t>‘Angels of the Cathedral’</w:t>
      </w:r>
      <w:r w:rsidR="00E62B36">
        <w:rPr>
          <w:sz w:val="24"/>
          <w:szCs w:val="24"/>
        </w:rPr>
        <w:t xml:space="preserve"> -</w:t>
      </w:r>
      <w:r w:rsidR="004F7106">
        <w:rPr>
          <w:sz w:val="24"/>
          <w:szCs w:val="24"/>
        </w:rPr>
        <w:t xml:space="preserve"> </w:t>
      </w:r>
      <w:r w:rsidR="004F7106" w:rsidRPr="004F7106">
        <w:rPr>
          <w:sz w:val="24"/>
          <w:szCs w:val="24"/>
        </w:rPr>
        <w:t xml:space="preserve">where they </w:t>
      </w:r>
      <w:r w:rsidR="00E62B36">
        <w:rPr>
          <w:sz w:val="24"/>
          <w:szCs w:val="24"/>
        </w:rPr>
        <w:t xml:space="preserve">will have an opportunity to </w:t>
      </w:r>
      <w:r w:rsidR="004F7106" w:rsidRPr="004F7106">
        <w:rPr>
          <w:sz w:val="24"/>
          <w:szCs w:val="24"/>
        </w:rPr>
        <w:t xml:space="preserve">spot their creation on the way </w:t>
      </w:r>
      <w:r w:rsidR="00E62B36">
        <w:rPr>
          <w:sz w:val="24"/>
          <w:szCs w:val="24"/>
        </w:rPr>
        <w:t>a</w:t>
      </w:r>
      <w:r w:rsidR="004F7106" w:rsidRPr="004F7106">
        <w:rPr>
          <w:sz w:val="24"/>
          <w:szCs w:val="24"/>
        </w:rPr>
        <w:t xml:space="preserve">round. </w:t>
      </w:r>
    </w:p>
    <w:p w:rsidR="00E2535A" w:rsidRDefault="007F7AC1" w:rsidP="00243554">
      <w:pPr>
        <w:ind w:left="709"/>
        <w:rPr>
          <w:rFonts w:cs="Helvetica"/>
          <w:color w:val="454545"/>
          <w:sz w:val="24"/>
          <w:szCs w:val="24"/>
          <w:shd w:val="clear" w:color="auto" w:fill="FFFFFF"/>
        </w:rPr>
      </w:pPr>
      <w:r>
        <w:rPr>
          <w:sz w:val="24"/>
          <w:szCs w:val="24"/>
        </w:rPr>
        <w:t>Th</w:t>
      </w:r>
      <w:r w:rsidR="004F7106" w:rsidRPr="004F7106">
        <w:rPr>
          <w:sz w:val="24"/>
          <w:szCs w:val="24"/>
        </w:rPr>
        <w:t xml:space="preserve">e exhibition launch date will be on </w:t>
      </w:r>
      <w:r w:rsidR="00403B63">
        <w:rPr>
          <w:rFonts w:cs="Helvetica"/>
          <w:color w:val="454545"/>
          <w:sz w:val="24"/>
          <w:szCs w:val="24"/>
          <w:shd w:val="clear" w:color="auto" w:fill="FFFFFF"/>
        </w:rPr>
        <w:t xml:space="preserve">Sat </w:t>
      </w:r>
      <w:r w:rsidR="00874FF0">
        <w:rPr>
          <w:rFonts w:cs="Helvetica"/>
          <w:color w:val="454545"/>
          <w:sz w:val="24"/>
          <w:szCs w:val="24"/>
          <w:shd w:val="clear" w:color="auto" w:fill="FFFFFF"/>
        </w:rPr>
        <w:t>30</w:t>
      </w:r>
      <w:r w:rsidR="00874FF0" w:rsidRPr="00874FF0">
        <w:rPr>
          <w:rFonts w:cs="Helvetica"/>
          <w:color w:val="454545"/>
          <w:sz w:val="24"/>
          <w:szCs w:val="24"/>
          <w:shd w:val="clear" w:color="auto" w:fill="FFFFFF"/>
          <w:vertAlign w:val="superscript"/>
        </w:rPr>
        <w:t>th</w:t>
      </w:r>
      <w:r w:rsidR="00874FF0">
        <w:rPr>
          <w:rFonts w:cs="Helvetica"/>
          <w:color w:val="454545"/>
          <w:sz w:val="24"/>
          <w:szCs w:val="24"/>
          <w:shd w:val="clear" w:color="auto" w:fill="FFFFFF"/>
        </w:rPr>
        <w:t xml:space="preserve"> November</w:t>
      </w:r>
      <w:r w:rsidR="004F7106" w:rsidRPr="004F7106">
        <w:rPr>
          <w:rFonts w:cs="Helvetica"/>
          <w:color w:val="454545"/>
          <w:sz w:val="24"/>
          <w:szCs w:val="24"/>
          <w:shd w:val="clear" w:color="auto" w:fill="FFFFFF"/>
        </w:rPr>
        <w:t>,</w:t>
      </w:r>
      <w:r w:rsidR="004F7106" w:rsidRPr="004F7106">
        <w:rPr>
          <w:noProof/>
          <w:sz w:val="24"/>
          <w:szCs w:val="24"/>
          <w:lang w:eastAsia="en-GB"/>
        </w:rPr>
        <w:t xml:space="preserve"> </w:t>
      </w:r>
      <w:r w:rsidR="004F7106" w:rsidRPr="004F7106">
        <w:rPr>
          <w:rFonts w:cs="Helvetica"/>
          <w:color w:val="454545"/>
          <w:sz w:val="24"/>
          <w:szCs w:val="24"/>
          <w:shd w:val="clear" w:color="auto" w:fill="FFFFFF"/>
        </w:rPr>
        <w:t>from 1.30</w:t>
      </w:r>
      <w:r w:rsidR="00403B63">
        <w:rPr>
          <w:rFonts w:cs="Helvetica"/>
          <w:color w:val="454545"/>
          <w:sz w:val="24"/>
          <w:szCs w:val="24"/>
          <w:shd w:val="clear" w:color="auto" w:fill="FFFFFF"/>
        </w:rPr>
        <w:t xml:space="preserve"> </w:t>
      </w:r>
      <w:r w:rsidR="004F7106" w:rsidRPr="004F7106">
        <w:rPr>
          <w:rFonts w:cs="Helvetica"/>
          <w:color w:val="454545"/>
          <w:sz w:val="24"/>
          <w:szCs w:val="24"/>
          <w:shd w:val="clear" w:color="auto" w:fill="FFFFFF"/>
        </w:rPr>
        <w:t>-</w:t>
      </w:r>
      <w:r w:rsidR="00403B63">
        <w:rPr>
          <w:rFonts w:cs="Helvetica"/>
          <w:color w:val="454545"/>
          <w:sz w:val="24"/>
          <w:szCs w:val="24"/>
          <w:shd w:val="clear" w:color="auto" w:fill="FFFFFF"/>
        </w:rPr>
        <w:t xml:space="preserve"> </w:t>
      </w:r>
      <w:r w:rsidR="004F7106" w:rsidRPr="004F7106">
        <w:rPr>
          <w:rFonts w:cs="Helvetica"/>
          <w:color w:val="454545"/>
          <w:sz w:val="24"/>
          <w:szCs w:val="24"/>
          <w:shd w:val="clear" w:color="auto" w:fill="FFFFFF"/>
        </w:rPr>
        <w:t>3.</w:t>
      </w:r>
      <w:r w:rsidR="004F7106" w:rsidRPr="004F7106">
        <w:rPr>
          <w:noProof/>
          <w:sz w:val="24"/>
          <w:szCs w:val="24"/>
          <w:lang w:eastAsia="en-GB"/>
        </w:rPr>
        <w:t xml:space="preserve"> </w:t>
      </w:r>
      <w:r w:rsidR="004F7106" w:rsidRPr="004F7106">
        <w:rPr>
          <w:rFonts w:cs="Helvetica"/>
          <w:color w:val="454545"/>
          <w:sz w:val="24"/>
          <w:szCs w:val="24"/>
          <w:shd w:val="clear" w:color="auto" w:fill="FFFFFF"/>
        </w:rPr>
        <w:t xml:space="preserve">30pm. </w:t>
      </w:r>
      <w:r>
        <w:rPr>
          <w:rFonts w:cs="Helvetica"/>
          <w:color w:val="454545"/>
          <w:sz w:val="24"/>
          <w:szCs w:val="24"/>
          <w:shd w:val="clear" w:color="auto" w:fill="FFFFFF"/>
        </w:rPr>
        <w:t xml:space="preserve">We are holding a free family fun </w:t>
      </w:r>
      <w:r w:rsidR="00203C2A" w:rsidRPr="004F7106">
        <w:rPr>
          <w:rFonts w:cs="Helvetica"/>
          <w:color w:val="454545"/>
          <w:sz w:val="24"/>
          <w:szCs w:val="24"/>
          <w:shd w:val="clear" w:color="auto" w:fill="FFFFFF"/>
        </w:rPr>
        <w:t>afternoon of</w:t>
      </w:r>
      <w:r>
        <w:rPr>
          <w:rFonts w:cs="Helvetica"/>
          <w:color w:val="454545"/>
          <w:sz w:val="24"/>
          <w:szCs w:val="24"/>
          <w:shd w:val="clear" w:color="auto" w:fill="FFFFFF"/>
        </w:rPr>
        <w:t xml:space="preserve"> </w:t>
      </w:r>
      <w:r w:rsidR="004F7106" w:rsidRPr="004F7106">
        <w:rPr>
          <w:rFonts w:cs="Helvetica"/>
          <w:color w:val="454545"/>
          <w:sz w:val="24"/>
          <w:szCs w:val="24"/>
          <w:shd w:val="clear" w:color="auto" w:fill="FFFFFF"/>
        </w:rPr>
        <w:t>angel-themed crafts</w:t>
      </w:r>
      <w:r w:rsidR="00403B63">
        <w:rPr>
          <w:rFonts w:cs="Helvetica"/>
          <w:color w:val="454545"/>
          <w:sz w:val="24"/>
          <w:szCs w:val="24"/>
          <w:shd w:val="clear" w:color="auto" w:fill="FFFFFF"/>
        </w:rPr>
        <w:t xml:space="preserve"> -</w:t>
      </w:r>
      <w:r w:rsidR="004F7106" w:rsidRPr="004F7106">
        <w:rPr>
          <w:rFonts w:cs="Helvetica"/>
          <w:color w:val="454545"/>
          <w:sz w:val="24"/>
          <w:szCs w:val="24"/>
          <w:shd w:val="clear" w:color="auto" w:fill="FFFFFF"/>
        </w:rPr>
        <w:t xml:space="preserve"> which </w:t>
      </w:r>
      <w:r>
        <w:rPr>
          <w:rFonts w:cs="Helvetica"/>
          <w:color w:val="454545"/>
          <w:sz w:val="24"/>
          <w:szCs w:val="24"/>
          <w:shd w:val="clear" w:color="auto" w:fill="FFFFFF"/>
        </w:rPr>
        <w:t>anyone is</w:t>
      </w:r>
      <w:r w:rsidR="004F7106" w:rsidRPr="004F7106">
        <w:rPr>
          <w:rFonts w:cs="Helvetica"/>
          <w:color w:val="454545"/>
          <w:sz w:val="24"/>
          <w:szCs w:val="24"/>
          <w:shd w:val="clear" w:color="auto" w:fill="FFFFFF"/>
        </w:rPr>
        <w:t xml:space="preserve"> welcome to attend. Otherwise</w:t>
      </w:r>
      <w:r w:rsidR="004F7106">
        <w:rPr>
          <w:rFonts w:cs="Helvetica"/>
          <w:color w:val="454545"/>
          <w:sz w:val="24"/>
          <w:szCs w:val="24"/>
          <w:shd w:val="clear" w:color="auto" w:fill="FFFFFF"/>
        </w:rPr>
        <w:t xml:space="preserve">, </w:t>
      </w:r>
      <w:r w:rsidR="004F7106" w:rsidRPr="004F7106">
        <w:rPr>
          <w:rFonts w:cs="Helvetica"/>
          <w:color w:val="454545"/>
          <w:sz w:val="24"/>
          <w:szCs w:val="24"/>
          <w:shd w:val="clear" w:color="auto" w:fill="FFFFFF"/>
        </w:rPr>
        <w:t>your school</w:t>
      </w:r>
      <w:r>
        <w:rPr>
          <w:rFonts w:cs="Helvetica"/>
          <w:color w:val="454545"/>
          <w:sz w:val="24"/>
          <w:szCs w:val="24"/>
          <w:shd w:val="clear" w:color="auto" w:fill="FFFFFF"/>
        </w:rPr>
        <w:t xml:space="preserve"> / college</w:t>
      </w:r>
      <w:r w:rsidR="004F7106" w:rsidRPr="004F7106">
        <w:rPr>
          <w:rFonts w:cs="Helvetica"/>
          <w:color w:val="454545"/>
          <w:sz w:val="24"/>
          <w:szCs w:val="24"/>
          <w:shd w:val="clear" w:color="auto" w:fill="FFFFFF"/>
        </w:rPr>
        <w:t xml:space="preserve"> can </w:t>
      </w:r>
      <w:r w:rsidR="00022A65">
        <w:rPr>
          <w:rFonts w:cs="Helvetica"/>
          <w:color w:val="454545"/>
          <w:sz w:val="24"/>
          <w:szCs w:val="24"/>
          <w:shd w:val="clear" w:color="auto" w:fill="FFFFFF"/>
        </w:rPr>
        <w:t xml:space="preserve">arrange to </w:t>
      </w:r>
      <w:r w:rsidR="004F7106" w:rsidRPr="004F7106">
        <w:rPr>
          <w:rFonts w:cs="Helvetica"/>
          <w:color w:val="454545"/>
          <w:sz w:val="24"/>
          <w:szCs w:val="24"/>
          <w:shd w:val="clear" w:color="auto" w:fill="FFFFFF"/>
        </w:rPr>
        <w:t xml:space="preserve">visit the Cathedral </w:t>
      </w:r>
      <w:r w:rsidR="004F7106">
        <w:rPr>
          <w:rFonts w:cs="Helvetica"/>
          <w:color w:val="454545"/>
          <w:sz w:val="24"/>
          <w:szCs w:val="24"/>
          <w:shd w:val="clear" w:color="auto" w:fill="FFFFFF"/>
        </w:rPr>
        <w:t>to see the exhibition fro</w:t>
      </w:r>
      <w:r w:rsidR="004F7106" w:rsidRPr="004F7106">
        <w:rPr>
          <w:rFonts w:cs="Helvetica"/>
          <w:color w:val="454545"/>
          <w:sz w:val="24"/>
          <w:szCs w:val="24"/>
          <w:shd w:val="clear" w:color="auto" w:fill="FFFFFF"/>
        </w:rPr>
        <w:t>m 2</w:t>
      </w:r>
      <w:r w:rsidR="004F7106" w:rsidRPr="004F7106">
        <w:rPr>
          <w:rFonts w:cs="Helvetica"/>
          <w:color w:val="454545"/>
          <w:sz w:val="24"/>
          <w:szCs w:val="24"/>
          <w:shd w:val="clear" w:color="auto" w:fill="FFFFFF"/>
          <w:vertAlign w:val="superscript"/>
        </w:rPr>
        <w:t>nd</w:t>
      </w:r>
      <w:r w:rsidR="00B5754A">
        <w:rPr>
          <w:rFonts w:cs="Helvetica"/>
          <w:color w:val="454545"/>
          <w:sz w:val="24"/>
          <w:szCs w:val="24"/>
          <w:shd w:val="clear" w:color="auto" w:fill="FFFFFF"/>
        </w:rPr>
        <w:t xml:space="preserve"> Dec - 4</w:t>
      </w:r>
      <w:r w:rsidR="004F7106" w:rsidRPr="004F7106">
        <w:rPr>
          <w:rFonts w:cs="Helvetica"/>
          <w:color w:val="454545"/>
          <w:sz w:val="24"/>
          <w:szCs w:val="24"/>
          <w:shd w:val="clear" w:color="auto" w:fill="FFFFFF"/>
          <w:vertAlign w:val="superscript"/>
        </w:rPr>
        <w:t>th</w:t>
      </w:r>
      <w:r w:rsidR="004F7106" w:rsidRPr="004F7106">
        <w:rPr>
          <w:rFonts w:cs="Helvetica"/>
          <w:color w:val="454545"/>
          <w:sz w:val="24"/>
          <w:szCs w:val="24"/>
          <w:shd w:val="clear" w:color="auto" w:fill="FFFFFF"/>
        </w:rPr>
        <w:t xml:space="preserve"> the January. Our hope is that </w:t>
      </w:r>
      <w:r>
        <w:rPr>
          <w:rFonts w:cs="Helvetica"/>
          <w:color w:val="454545"/>
          <w:sz w:val="24"/>
          <w:szCs w:val="24"/>
          <w:shd w:val="clear" w:color="auto" w:fill="FFFFFF"/>
        </w:rPr>
        <w:t xml:space="preserve">participants </w:t>
      </w:r>
      <w:r w:rsidRPr="004F7106">
        <w:rPr>
          <w:rFonts w:cs="Helvetica"/>
          <w:color w:val="454545"/>
          <w:sz w:val="24"/>
          <w:szCs w:val="24"/>
          <w:shd w:val="clear" w:color="auto" w:fill="FFFFFF"/>
        </w:rPr>
        <w:t>will</w:t>
      </w:r>
      <w:r w:rsidR="004F7106" w:rsidRPr="004F7106">
        <w:rPr>
          <w:rFonts w:cs="Helvetica"/>
          <w:color w:val="454545"/>
          <w:sz w:val="24"/>
          <w:szCs w:val="24"/>
          <w:shd w:val="clear" w:color="auto" w:fill="FFFFFF"/>
        </w:rPr>
        <w:t xml:space="preserve"> encourage</w:t>
      </w:r>
      <w:r w:rsidR="004F7106">
        <w:rPr>
          <w:rFonts w:cs="Helvetica"/>
          <w:color w:val="454545"/>
          <w:sz w:val="24"/>
          <w:szCs w:val="24"/>
          <w:shd w:val="clear" w:color="auto" w:fill="FFFFFF"/>
        </w:rPr>
        <w:t xml:space="preserve"> family member</w:t>
      </w:r>
      <w:r w:rsidR="004F7106" w:rsidRPr="004F7106">
        <w:rPr>
          <w:rFonts w:cs="Helvetica"/>
          <w:color w:val="454545"/>
          <w:sz w:val="24"/>
          <w:szCs w:val="24"/>
          <w:shd w:val="clear" w:color="auto" w:fill="FFFFFF"/>
        </w:rPr>
        <w:t>s</w:t>
      </w:r>
      <w:r>
        <w:rPr>
          <w:rFonts w:cs="Helvetica"/>
          <w:color w:val="454545"/>
          <w:sz w:val="24"/>
          <w:szCs w:val="24"/>
          <w:shd w:val="clear" w:color="auto" w:fill="FFFFFF"/>
        </w:rPr>
        <w:t xml:space="preserve"> and friends</w:t>
      </w:r>
      <w:r w:rsidR="004F7106" w:rsidRPr="004F7106">
        <w:rPr>
          <w:rFonts w:cs="Helvetica"/>
          <w:color w:val="454545"/>
          <w:sz w:val="24"/>
          <w:szCs w:val="24"/>
          <w:shd w:val="clear" w:color="auto" w:fill="FFFFFF"/>
        </w:rPr>
        <w:t xml:space="preserve"> to come and see their angel creation </w:t>
      </w:r>
      <w:r w:rsidR="00022A65">
        <w:rPr>
          <w:rFonts w:cs="Helvetica"/>
          <w:color w:val="454545"/>
          <w:sz w:val="24"/>
          <w:szCs w:val="24"/>
          <w:shd w:val="clear" w:color="auto" w:fill="FFFFFF"/>
        </w:rPr>
        <w:t>over the Christmas holidays.</w:t>
      </w:r>
      <w:r>
        <w:rPr>
          <w:rFonts w:cs="Helvetica"/>
          <w:color w:val="454545"/>
          <w:sz w:val="24"/>
          <w:szCs w:val="24"/>
          <w:shd w:val="clear" w:color="auto" w:fill="FFFFFF"/>
        </w:rPr>
        <w:t xml:space="preserve"> Should your group not be able to visit</w:t>
      </w:r>
      <w:r w:rsidR="00FB5A17">
        <w:rPr>
          <w:rFonts w:cs="Helvetica"/>
          <w:color w:val="454545"/>
          <w:sz w:val="24"/>
          <w:szCs w:val="24"/>
          <w:shd w:val="clear" w:color="auto" w:fill="FFFFFF"/>
        </w:rPr>
        <w:t>,</w:t>
      </w:r>
      <w:r>
        <w:rPr>
          <w:rFonts w:cs="Helvetica"/>
          <w:color w:val="454545"/>
          <w:sz w:val="24"/>
          <w:szCs w:val="24"/>
          <w:shd w:val="clear" w:color="auto" w:fill="FFFFFF"/>
        </w:rPr>
        <w:t xml:space="preserve"> we will send a photo of your Angel in situ!</w:t>
      </w:r>
    </w:p>
    <w:p w:rsidR="00181501" w:rsidRDefault="00022A65" w:rsidP="00243554">
      <w:pPr>
        <w:ind w:left="709"/>
        <w:rPr>
          <w:rFonts w:cs="Helvetica"/>
          <w:color w:val="454545"/>
          <w:sz w:val="24"/>
          <w:szCs w:val="24"/>
          <w:shd w:val="clear" w:color="auto" w:fill="FFFFFF"/>
        </w:rPr>
      </w:pPr>
      <w:r w:rsidRPr="00022A65">
        <w:rPr>
          <w:rFonts w:cs="Helvetica"/>
          <w:color w:val="454545"/>
          <w:sz w:val="24"/>
          <w:szCs w:val="24"/>
          <w:shd w:val="clear" w:color="auto" w:fill="FFFFFF"/>
        </w:rPr>
        <w:t xml:space="preserve">Please have a look at </w:t>
      </w:r>
      <w:r>
        <w:rPr>
          <w:rFonts w:cs="Helvetica"/>
          <w:color w:val="454545"/>
          <w:sz w:val="24"/>
          <w:szCs w:val="24"/>
          <w:shd w:val="clear" w:color="auto" w:fill="FFFFFF"/>
        </w:rPr>
        <w:t xml:space="preserve">the example angels on this flyer for ideas. You can use any </w:t>
      </w:r>
      <w:r w:rsidR="00403B63">
        <w:rPr>
          <w:rFonts w:cs="Helvetica"/>
          <w:color w:val="454545"/>
          <w:sz w:val="24"/>
          <w:szCs w:val="24"/>
          <w:shd w:val="clear" w:color="auto" w:fill="FFFFFF"/>
        </w:rPr>
        <w:t>material</w:t>
      </w:r>
      <w:r>
        <w:rPr>
          <w:rFonts w:cs="Helvetica"/>
          <w:color w:val="454545"/>
          <w:sz w:val="24"/>
          <w:szCs w:val="24"/>
          <w:shd w:val="clear" w:color="auto" w:fill="FFFFFF"/>
        </w:rPr>
        <w:t>, but preferably keeping the weight of your angel as manageable as possible to carry. You may decide on one large angel</w:t>
      </w:r>
      <w:r w:rsidR="004558EC">
        <w:rPr>
          <w:rFonts w:cs="Helvetica"/>
          <w:color w:val="454545"/>
          <w:sz w:val="24"/>
          <w:szCs w:val="24"/>
          <w:shd w:val="clear" w:color="auto" w:fill="FFFFFF"/>
        </w:rPr>
        <w:t xml:space="preserve"> representation</w:t>
      </w:r>
      <w:r>
        <w:rPr>
          <w:rFonts w:cs="Helvetica"/>
          <w:color w:val="454545"/>
          <w:sz w:val="24"/>
          <w:szCs w:val="24"/>
          <w:shd w:val="clear" w:color="auto" w:fill="FFFFFF"/>
        </w:rPr>
        <w:t xml:space="preserve"> or a host of smaller ones</w:t>
      </w:r>
      <w:r w:rsidR="00403B63">
        <w:rPr>
          <w:rFonts w:cs="Helvetica"/>
          <w:color w:val="454545"/>
          <w:sz w:val="24"/>
          <w:szCs w:val="24"/>
          <w:shd w:val="clear" w:color="auto" w:fill="FFFFFF"/>
        </w:rPr>
        <w:t>,</w:t>
      </w:r>
      <w:r>
        <w:rPr>
          <w:rFonts w:cs="Helvetica"/>
          <w:color w:val="454545"/>
          <w:sz w:val="24"/>
          <w:szCs w:val="24"/>
          <w:shd w:val="clear" w:color="auto" w:fill="FFFFFF"/>
        </w:rPr>
        <w:t xml:space="preserve"> </w:t>
      </w:r>
      <w:r w:rsidR="004558EC">
        <w:rPr>
          <w:rFonts w:cs="Helvetica"/>
          <w:color w:val="454545"/>
          <w:sz w:val="24"/>
          <w:szCs w:val="24"/>
          <w:shd w:val="clear" w:color="auto" w:fill="FFFFFF"/>
        </w:rPr>
        <w:t xml:space="preserve">with </w:t>
      </w:r>
      <w:r>
        <w:rPr>
          <w:rFonts w:cs="Helvetica"/>
          <w:color w:val="454545"/>
          <w:sz w:val="24"/>
          <w:szCs w:val="24"/>
          <w:shd w:val="clear" w:color="auto" w:fill="FFFFFF"/>
        </w:rPr>
        <w:t xml:space="preserve">whole </w:t>
      </w:r>
      <w:r w:rsidR="000C4420">
        <w:rPr>
          <w:rFonts w:cs="Helvetica"/>
          <w:color w:val="454545"/>
          <w:sz w:val="24"/>
          <w:szCs w:val="24"/>
          <w:shd w:val="clear" w:color="auto" w:fill="FFFFFF"/>
        </w:rPr>
        <w:t>participation or</w:t>
      </w:r>
      <w:r>
        <w:rPr>
          <w:rFonts w:cs="Helvetica"/>
          <w:color w:val="454545"/>
          <w:sz w:val="24"/>
          <w:szCs w:val="24"/>
          <w:shd w:val="clear" w:color="auto" w:fill="FFFFFF"/>
        </w:rPr>
        <w:t xml:space="preserve"> just a select group.</w:t>
      </w:r>
      <w:r w:rsidR="00E61482">
        <w:rPr>
          <w:rFonts w:cs="Helvetica"/>
          <w:color w:val="454545"/>
          <w:sz w:val="24"/>
          <w:szCs w:val="24"/>
          <w:shd w:val="clear" w:color="auto" w:fill="FFFFFF"/>
        </w:rPr>
        <w:t xml:space="preserve"> Our </w:t>
      </w:r>
      <w:r w:rsidR="007F7AC1">
        <w:rPr>
          <w:rFonts w:cs="Helvetica"/>
          <w:color w:val="454545"/>
          <w:sz w:val="24"/>
          <w:szCs w:val="24"/>
          <w:shd w:val="clear" w:color="auto" w:fill="FFFFFF"/>
        </w:rPr>
        <w:t>C</w:t>
      </w:r>
      <w:r w:rsidR="00403B63">
        <w:rPr>
          <w:rFonts w:cs="Helvetica"/>
          <w:color w:val="454545"/>
          <w:sz w:val="24"/>
          <w:szCs w:val="24"/>
          <w:shd w:val="clear" w:color="auto" w:fill="FFFFFF"/>
        </w:rPr>
        <w:t xml:space="preserve">athedral Departments like the </w:t>
      </w:r>
      <w:r w:rsidR="00E61482">
        <w:rPr>
          <w:rFonts w:cs="Helvetica"/>
          <w:color w:val="454545"/>
          <w:sz w:val="24"/>
          <w:szCs w:val="24"/>
          <w:shd w:val="clear" w:color="auto" w:fill="FFFFFF"/>
        </w:rPr>
        <w:t>stonemasons, tapesers</w:t>
      </w:r>
      <w:r w:rsidR="00403B63">
        <w:rPr>
          <w:rFonts w:cs="Helvetica"/>
          <w:color w:val="454545"/>
          <w:sz w:val="24"/>
          <w:szCs w:val="24"/>
          <w:shd w:val="clear" w:color="auto" w:fill="FFFFFF"/>
        </w:rPr>
        <w:t xml:space="preserve">, </w:t>
      </w:r>
      <w:r w:rsidR="00E61482">
        <w:rPr>
          <w:rFonts w:cs="Helvetica"/>
          <w:color w:val="454545"/>
          <w:sz w:val="24"/>
          <w:szCs w:val="24"/>
          <w:shd w:val="clear" w:color="auto" w:fill="FFFFFF"/>
        </w:rPr>
        <w:t>flower arrangers</w:t>
      </w:r>
      <w:r w:rsidR="00403B63">
        <w:rPr>
          <w:rFonts w:cs="Helvetica"/>
          <w:color w:val="454545"/>
          <w:sz w:val="24"/>
          <w:szCs w:val="24"/>
          <w:shd w:val="clear" w:color="auto" w:fill="FFFFFF"/>
        </w:rPr>
        <w:t xml:space="preserve"> etc.</w:t>
      </w:r>
      <w:r w:rsidR="00E61482">
        <w:rPr>
          <w:rFonts w:cs="Helvetica"/>
          <w:color w:val="454545"/>
          <w:sz w:val="24"/>
          <w:szCs w:val="24"/>
          <w:shd w:val="clear" w:color="auto" w:fill="FFFFFF"/>
        </w:rPr>
        <w:t xml:space="preserve"> will also be adding to the exhibition for pupils to spot.</w:t>
      </w:r>
      <w:r w:rsidR="003E2F78" w:rsidRPr="003E2F78">
        <w:rPr>
          <w:noProof/>
          <w:lang w:eastAsia="en-GB"/>
        </w:rPr>
        <w:t xml:space="preserve"> </w:t>
      </w:r>
    </w:p>
    <w:p w:rsidR="00022A65" w:rsidRDefault="00022A65" w:rsidP="00243554">
      <w:pPr>
        <w:ind w:left="709"/>
        <w:rPr>
          <w:rFonts w:cs="Helvetica"/>
          <w:color w:val="454545"/>
          <w:sz w:val="24"/>
          <w:szCs w:val="24"/>
          <w:shd w:val="clear" w:color="auto" w:fill="FFFFFF"/>
        </w:rPr>
      </w:pPr>
      <w:r>
        <w:rPr>
          <w:rFonts w:cs="Helvetica"/>
          <w:color w:val="454545"/>
          <w:sz w:val="24"/>
          <w:szCs w:val="24"/>
          <w:shd w:val="clear" w:color="auto" w:fill="FFFFFF"/>
        </w:rPr>
        <w:t xml:space="preserve">We would love as many schools and colleges as possible to be a part of the exhibition and hope that Cathedral visitors will appreciate the efforts of local </w:t>
      </w:r>
      <w:r w:rsidR="00403B63">
        <w:rPr>
          <w:rFonts w:cs="Helvetica"/>
          <w:color w:val="454545"/>
          <w:sz w:val="24"/>
          <w:szCs w:val="24"/>
          <w:shd w:val="clear" w:color="auto" w:fill="FFFFFF"/>
        </w:rPr>
        <w:t>students</w:t>
      </w:r>
      <w:r>
        <w:rPr>
          <w:rFonts w:cs="Helvetica"/>
          <w:color w:val="454545"/>
          <w:sz w:val="24"/>
          <w:szCs w:val="24"/>
          <w:shd w:val="clear" w:color="auto" w:fill="FFFFFF"/>
        </w:rPr>
        <w:t xml:space="preserve"> and their teachers.</w:t>
      </w:r>
    </w:p>
    <w:p w:rsidR="00403B63" w:rsidRDefault="00022A65" w:rsidP="00243554">
      <w:pPr>
        <w:ind w:left="709"/>
        <w:rPr>
          <w:rFonts w:cs="Helvetica"/>
          <w:b/>
          <w:color w:val="454545"/>
          <w:sz w:val="24"/>
          <w:szCs w:val="24"/>
          <w:shd w:val="clear" w:color="auto" w:fill="FFFFFF"/>
        </w:rPr>
      </w:pPr>
      <w:r w:rsidRPr="00E61482">
        <w:rPr>
          <w:rFonts w:cs="Helvetica"/>
          <w:b/>
          <w:color w:val="454545"/>
          <w:sz w:val="24"/>
          <w:szCs w:val="24"/>
          <w:shd w:val="clear" w:color="auto" w:fill="FFFFFF"/>
        </w:rPr>
        <w:t>If you feel that this project is</w:t>
      </w:r>
      <w:r w:rsidR="00E61482" w:rsidRPr="00E61482">
        <w:rPr>
          <w:rFonts w:cs="Helvetica"/>
          <w:b/>
          <w:color w:val="454545"/>
          <w:sz w:val="24"/>
          <w:szCs w:val="24"/>
          <w:shd w:val="clear" w:color="auto" w:fill="FFFFFF"/>
        </w:rPr>
        <w:t xml:space="preserve"> for</w:t>
      </w:r>
      <w:r w:rsidRPr="00E61482">
        <w:rPr>
          <w:rFonts w:cs="Helvetica"/>
          <w:b/>
          <w:color w:val="454545"/>
          <w:sz w:val="24"/>
          <w:szCs w:val="24"/>
          <w:shd w:val="clear" w:color="auto" w:fill="FFFFFF"/>
        </w:rPr>
        <w:t xml:space="preserve"> you and you would like your school</w:t>
      </w:r>
      <w:r w:rsidR="00403B63">
        <w:rPr>
          <w:rFonts w:cs="Helvetica"/>
          <w:b/>
          <w:color w:val="454545"/>
          <w:sz w:val="24"/>
          <w:szCs w:val="24"/>
          <w:shd w:val="clear" w:color="auto" w:fill="FFFFFF"/>
        </w:rPr>
        <w:t xml:space="preserve"> / college</w:t>
      </w:r>
      <w:r w:rsidRPr="00E61482">
        <w:rPr>
          <w:rFonts w:cs="Helvetica"/>
          <w:b/>
          <w:color w:val="454545"/>
          <w:sz w:val="24"/>
          <w:szCs w:val="24"/>
          <w:shd w:val="clear" w:color="auto" w:fill="FFFFFF"/>
        </w:rPr>
        <w:t xml:space="preserve"> </w:t>
      </w:r>
      <w:r w:rsidR="00E61482" w:rsidRPr="00E61482">
        <w:rPr>
          <w:rFonts w:cs="Helvetica"/>
          <w:b/>
          <w:color w:val="454545"/>
          <w:sz w:val="24"/>
          <w:szCs w:val="24"/>
          <w:shd w:val="clear" w:color="auto" w:fill="FFFFFF"/>
        </w:rPr>
        <w:t>to participate, please email</w:t>
      </w:r>
      <w:r w:rsidR="00E61482">
        <w:rPr>
          <w:rFonts w:cs="Helvetica"/>
          <w:b/>
          <w:color w:val="454545"/>
          <w:sz w:val="24"/>
          <w:szCs w:val="24"/>
          <w:shd w:val="clear" w:color="auto" w:fill="FFFFFF"/>
        </w:rPr>
        <w:t xml:space="preserve"> Lisa on </w:t>
      </w:r>
      <w:hyperlink r:id="rId23" w:history="1">
        <w:r w:rsidR="00E61482" w:rsidRPr="0010231E">
          <w:rPr>
            <w:rStyle w:val="Hyperlink"/>
            <w:rFonts w:cs="Helvetica"/>
            <w:b/>
            <w:sz w:val="24"/>
            <w:szCs w:val="24"/>
            <w:shd w:val="clear" w:color="auto" w:fill="FFFFFF"/>
          </w:rPr>
          <w:t>lisa.gordon@exeter-cathedral.org.uk</w:t>
        </w:r>
      </w:hyperlink>
      <w:r w:rsidR="00403B63">
        <w:rPr>
          <w:rFonts w:cs="Helvetica"/>
          <w:b/>
          <w:color w:val="454545"/>
          <w:sz w:val="24"/>
          <w:szCs w:val="24"/>
          <w:shd w:val="clear" w:color="auto" w:fill="FFFFFF"/>
        </w:rPr>
        <w:t xml:space="preserve"> , I</w:t>
      </w:r>
      <w:r w:rsidR="00E61482">
        <w:rPr>
          <w:rFonts w:cs="Helvetica"/>
          <w:b/>
          <w:color w:val="454545"/>
          <w:sz w:val="24"/>
          <w:szCs w:val="24"/>
          <w:shd w:val="clear" w:color="auto" w:fill="FFFFFF"/>
        </w:rPr>
        <w:t xml:space="preserve"> will send you more information and an application form.</w:t>
      </w:r>
      <w:r w:rsidR="00403B63">
        <w:rPr>
          <w:rFonts w:cs="Helvetica"/>
          <w:b/>
          <w:color w:val="454545"/>
          <w:sz w:val="24"/>
          <w:szCs w:val="24"/>
          <w:shd w:val="clear" w:color="auto" w:fill="FFFFFF"/>
        </w:rPr>
        <w:t xml:space="preserve"> </w:t>
      </w:r>
    </w:p>
    <w:p w:rsidR="00403B63" w:rsidRDefault="00403B63" w:rsidP="00243554">
      <w:pPr>
        <w:ind w:left="709"/>
        <w:rPr>
          <w:rFonts w:cs="Helvetica"/>
          <w:b/>
          <w:color w:val="454545"/>
          <w:sz w:val="24"/>
          <w:szCs w:val="24"/>
          <w:shd w:val="clear" w:color="auto" w:fill="FFFFFF"/>
        </w:rPr>
      </w:pPr>
      <w:r>
        <w:rPr>
          <w:rFonts w:cs="Helvetica"/>
          <w:b/>
          <w:color w:val="454545"/>
          <w:sz w:val="24"/>
          <w:szCs w:val="24"/>
          <w:shd w:val="clear" w:color="auto" w:fill="FFFFFF"/>
        </w:rPr>
        <w:t>Best wishes,</w:t>
      </w:r>
    </w:p>
    <w:p w:rsidR="00DE152A" w:rsidRDefault="003E2F78" w:rsidP="00DE152A">
      <w:pPr>
        <w:spacing w:after="0"/>
        <w:ind w:left="709"/>
        <w:rPr>
          <w:rFonts w:cs="Helvetica"/>
          <w:b/>
          <w:color w:val="454545"/>
          <w:sz w:val="24"/>
          <w:szCs w:val="24"/>
          <w:shd w:val="clear" w:color="auto" w:fill="FFFFFF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722BFA6F" wp14:editId="1C337B46">
            <wp:simplePos x="0" y="0"/>
            <wp:positionH relativeFrom="column">
              <wp:posOffset>2895600</wp:posOffset>
            </wp:positionH>
            <wp:positionV relativeFrom="paragraph">
              <wp:posOffset>102870</wp:posOffset>
            </wp:positionV>
            <wp:extent cx="914400" cy="1704340"/>
            <wp:effectExtent l="0" t="0" r="0" b="0"/>
            <wp:wrapThrough wrapText="bothSides">
              <wp:wrapPolygon edited="0">
                <wp:start x="6300" y="0"/>
                <wp:lineTo x="4500" y="1449"/>
                <wp:lineTo x="3600" y="5070"/>
                <wp:lineTo x="4500" y="7967"/>
                <wp:lineTo x="8100" y="11830"/>
                <wp:lineTo x="9900" y="15693"/>
                <wp:lineTo x="7650" y="16417"/>
                <wp:lineTo x="6300" y="17866"/>
                <wp:lineTo x="6300" y="20280"/>
                <wp:lineTo x="7650" y="21004"/>
                <wp:lineTo x="9450" y="21246"/>
                <wp:lineTo x="14850" y="21246"/>
                <wp:lineTo x="15750" y="19556"/>
                <wp:lineTo x="15300" y="16659"/>
                <wp:lineTo x="12150" y="15693"/>
                <wp:lineTo x="13950" y="11830"/>
                <wp:lineTo x="17100" y="7967"/>
                <wp:lineTo x="18900" y="3380"/>
                <wp:lineTo x="16650" y="2414"/>
                <wp:lineTo x="8100" y="0"/>
                <wp:lineTo x="6300" y="0"/>
              </wp:wrapPolygon>
            </wp:wrapThrough>
            <wp:docPr id="5" name="Picture 5" descr="Image result for angel statue repres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ngel statue representatio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2069" b="99764" l="9950" r="9584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B63">
        <w:rPr>
          <w:rFonts w:cs="Helvetica"/>
          <w:b/>
          <w:color w:val="454545"/>
          <w:sz w:val="24"/>
          <w:szCs w:val="24"/>
          <w:shd w:val="clear" w:color="auto" w:fill="FFFFFF"/>
        </w:rPr>
        <w:t>Lisa Gordon</w:t>
      </w:r>
    </w:p>
    <w:p w:rsidR="00403B63" w:rsidRDefault="003E2F78" w:rsidP="00DE152A">
      <w:pPr>
        <w:spacing w:after="0"/>
        <w:ind w:left="709"/>
        <w:rPr>
          <w:rFonts w:cs="Helvetica"/>
          <w:b/>
          <w:color w:val="454545"/>
          <w:sz w:val="24"/>
          <w:szCs w:val="24"/>
          <w:shd w:val="clear" w:color="auto" w:fill="FFFFFF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19B91523" wp14:editId="6C6CAA44">
            <wp:simplePos x="0" y="0"/>
            <wp:positionH relativeFrom="column">
              <wp:posOffset>5145405</wp:posOffset>
            </wp:positionH>
            <wp:positionV relativeFrom="paragraph">
              <wp:posOffset>142875</wp:posOffset>
            </wp:positionV>
            <wp:extent cx="1148715" cy="1531620"/>
            <wp:effectExtent l="0" t="0" r="0" b="0"/>
            <wp:wrapThrough wrapText="bothSides">
              <wp:wrapPolygon edited="0">
                <wp:start x="0" y="0"/>
                <wp:lineTo x="0" y="21224"/>
                <wp:lineTo x="21134" y="21224"/>
                <wp:lineTo x="21134" y="0"/>
                <wp:lineTo x="0" y="0"/>
              </wp:wrapPolygon>
            </wp:wrapThrough>
            <wp:docPr id="8" name="Picture 8" descr="Image result for angel hair paper scul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angel hair paper sculptur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B63">
        <w:rPr>
          <w:rFonts w:cs="Helvetica"/>
          <w:b/>
          <w:color w:val="454545"/>
          <w:sz w:val="24"/>
          <w:szCs w:val="24"/>
          <w:shd w:val="clear" w:color="auto" w:fill="FFFFFF"/>
        </w:rPr>
        <w:t>Head of Cathedral Education</w:t>
      </w:r>
    </w:p>
    <w:p w:rsidR="00181501" w:rsidRDefault="003E2F78" w:rsidP="00E2535A">
      <w:pPr>
        <w:ind w:left="567"/>
        <w:rPr>
          <w:rFonts w:ascii="Helvetica" w:hAnsi="Helvetica" w:cs="Helvetica"/>
          <w:color w:val="454545"/>
          <w:sz w:val="23"/>
          <w:szCs w:val="23"/>
          <w:shd w:val="clear" w:color="auto" w:fill="FFFFFF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1B15B2EA" wp14:editId="2A7D6FD5">
            <wp:simplePos x="0" y="0"/>
            <wp:positionH relativeFrom="column">
              <wp:posOffset>3886200</wp:posOffset>
            </wp:positionH>
            <wp:positionV relativeFrom="paragraph">
              <wp:posOffset>231140</wp:posOffset>
            </wp:positionV>
            <wp:extent cx="1120140" cy="1336040"/>
            <wp:effectExtent l="0" t="0" r="3810" b="0"/>
            <wp:wrapThrough wrapText="bothSides">
              <wp:wrapPolygon edited="0">
                <wp:start x="0" y="0"/>
                <wp:lineTo x="0" y="21251"/>
                <wp:lineTo x="21306" y="21251"/>
                <wp:lineTo x="21306" y="0"/>
                <wp:lineTo x="0" y="0"/>
              </wp:wrapPolygon>
            </wp:wrapThrough>
            <wp:docPr id="14" name="Picture 14" descr="Image result for angel hair paper scul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angel hair paper sculp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8" r="17938" b="2924"/>
                    <a:stretch/>
                  </pic:blipFill>
                  <pic:spPr bwMode="auto">
                    <a:xfrm>
                      <a:off x="0" y="0"/>
                      <a:ext cx="112014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  <w:lang w:eastAsia="en-GB"/>
        </w:rPr>
        <w:drawing>
          <wp:anchor distT="0" distB="0" distL="114300" distR="114300" simplePos="0" relativeHeight="251656192" behindDoc="0" locked="0" layoutInCell="1" allowOverlap="1" wp14:anchorId="220BDF28" wp14:editId="3C7CCEC8">
            <wp:simplePos x="0" y="0"/>
            <wp:positionH relativeFrom="column">
              <wp:posOffset>487680</wp:posOffset>
            </wp:positionH>
            <wp:positionV relativeFrom="paragraph">
              <wp:posOffset>303530</wp:posOffset>
            </wp:positionV>
            <wp:extent cx="1379220" cy="1158240"/>
            <wp:effectExtent l="0" t="0" r="0" b="3810"/>
            <wp:wrapNone/>
            <wp:docPr id="11" name="Picture 11" descr="Image result for clay ang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age result for clay angel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42CB" w:rsidRDefault="003E2F78">
      <w:pPr>
        <w:rPr>
          <w:rFonts w:ascii="Helvetica" w:hAnsi="Helvetica" w:cs="Helvetica"/>
          <w:color w:val="454545"/>
          <w:sz w:val="23"/>
          <w:szCs w:val="23"/>
          <w:shd w:val="clear" w:color="auto" w:fill="FFFFFF"/>
        </w:rPr>
      </w:pPr>
      <w:r>
        <w:rPr>
          <w:noProof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139EF554" wp14:editId="54365E3F">
            <wp:simplePos x="0" y="0"/>
            <wp:positionH relativeFrom="column">
              <wp:posOffset>2065020</wp:posOffset>
            </wp:positionH>
            <wp:positionV relativeFrom="paragraph">
              <wp:posOffset>241935</wp:posOffset>
            </wp:positionV>
            <wp:extent cx="895985" cy="1049020"/>
            <wp:effectExtent l="0" t="0" r="0" b="0"/>
            <wp:wrapNone/>
            <wp:docPr id="16" name="Picture 1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Related image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35A">
        <w:rPr>
          <w:rFonts w:ascii="Helvetica" w:hAnsi="Helvetica" w:cs="Helvetica"/>
          <w:color w:val="454545"/>
          <w:sz w:val="23"/>
          <w:szCs w:val="23"/>
          <w:shd w:val="clear" w:color="auto" w:fill="FFFFFF"/>
        </w:rPr>
        <w:t xml:space="preserve"> </w:t>
      </w:r>
      <w:bookmarkStart w:id="0" w:name="_GoBack"/>
      <w:bookmarkEnd w:id="0"/>
    </w:p>
    <w:sectPr w:rsidR="008942CB" w:rsidSect="00181501">
      <w:headerReference w:type="default" r:id="rId30"/>
      <w:pgSz w:w="11906" w:h="16838"/>
      <w:pgMar w:top="546" w:right="707" w:bottom="1440" w:left="144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17E7" w:rsidRDefault="00E017E7" w:rsidP="00487026">
      <w:pPr>
        <w:spacing w:after="0" w:line="240" w:lineRule="auto"/>
      </w:pPr>
      <w:r>
        <w:separator/>
      </w:r>
    </w:p>
  </w:endnote>
  <w:endnote w:type="continuationSeparator" w:id="0">
    <w:p w:rsidR="00E017E7" w:rsidRDefault="00E017E7" w:rsidP="004870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17E7" w:rsidRDefault="00E017E7" w:rsidP="00487026">
      <w:pPr>
        <w:spacing w:after="0" w:line="240" w:lineRule="auto"/>
      </w:pPr>
      <w:r>
        <w:separator/>
      </w:r>
    </w:p>
  </w:footnote>
  <w:footnote w:type="continuationSeparator" w:id="0">
    <w:p w:rsidR="00E017E7" w:rsidRDefault="00E017E7" w:rsidP="004870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026" w:rsidRDefault="00487026" w:rsidP="00487026">
    <w:pPr>
      <w:pStyle w:val="Header"/>
      <w:jc w:val="right"/>
    </w:pPr>
    <w:r>
      <w:rPr>
        <w:noProof/>
        <w:lang w:eastAsia="en-GB"/>
      </w:rPr>
      <w:drawing>
        <wp:inline distT="0" distB="0" distL="0" distR="0" wp14:anchorId="4F7C5CA7" wp14:editId="70FB6010">
          <wp:extent cx="1403131" cy="668819"/>
          <wp:effectExtent l="0" t="0" r="6985" b="0"/>
          <wp:docPr id="6" name="Picture 6" descr="C:\Users\lgordon\Desktop\Exeter Cathedral Logo 2016 onward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gordon\Desktop\Exeter Cathedral Logo 2016 onwards.png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431" cy="676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C2A"/>
    <w:rsid w:val="00022A65"/>
    <w:rsid w:val="000C4420"/>
    <w:rsid w:val="00132D20"/>
    <w:rsid w:val="00181501"/>
    <w:rsid w:val="00203C2A"/>
    <w:rsid w:val="00212F37"/>
    <w:rsid w:val="00243554"/>
    <w:rsid w:val="0038365D"/>
    <w:rsid w:val="003E2F78"/>
    <w:rsid w:val="00403B63"/>
    <w:rsid w:val="004558EC"/>
    <w:rsid w:val="00455E2D"/>
    <w:rsid w:val="00487026"/>
    <w:rsid w:val="004F7106"/>
    <w:rsid w:val="005B2F7D"/>
    <w:rsid w:val="0066504B"/>
    <w:rsid w:val="007B60CB"/>
    <w:rsid w:val="007F7AC1"/>
    <w:rsid w:val="00810D1B"/>
    <w:rsid w:val="00874FF0"/>
    <w:rsid w:val="00891164"/>
    <w:rsid w:val="008942CB"/>
    <w:rsid w:val="009F6AE2"/>
    <w:rsid w:val="00A50215"/>
    <w:rsid w:val="00A76EEB"/>
    <w:rsid w:val="00B5754A"/>
    <w:rsid w:val="00DE152A"/>
    <w:rsid w:val="00E017E7"/>
    <w:rsid w:val="00E2535A"/>
    <w:rsid w:val="00E61482"/>
    <w:rsid w:val="00E62B36"/>
    <w:rsid w:val="00FB5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7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02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870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7026"/>
  </w:style>
  <w:style w:type="paragraph" w:styleId="Footer">
    <w:name w:val="footer"/>
    <w:basedOn w:val="Normal"/>
    <w:link w:val="FooterChar"/>
    <w:uiPriority w:val="99"/>
    <w:unhideWhenUsed/>
    <w:rsid w:val="004870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7026"/>
  </w:style>
  <w:style w:type="character" w:styleId="Hyperlink">
    <w:name w:val="Hyperlink"/>
    <w:basedOn w:val="DefaultParagraphFont"/>
    <w:uiPriority w:val="99"/>
    <w:unhideWhenUsed/>
    <w:rsid w:val="00E6148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7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02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870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7026"/>
  </w:style>
  <w:style w:type="paragraph" w:styleId="Footer">
    <w:name w:val="footer"/>
    <w:basedOn w:val="Normal"/>
    <w:link w:val="FooterChar"/>
    <w:uiPriority w:val="99"/>
    <w:unhideWhenUsed/>
    <w:rsid w:val="004870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7026"/>
  </w:style>
  <w:style w:type="character" w:styleId="Hyperlink">
    <w:name w:val="Hyperlink"/>
    <w:basedOn w:val="DefaultParagraphFont"/>
    <w:uiPriority w:val="99"/>
    <w:unhideWhenUsed/>
    <w:rsid w:val="00E614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microsoft.com/office/2007/relationships/hdphoto" Target="media/hdphoto1.wdp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mailto:lisa.gordon@exeter-cathedral.org.uk" TargetMode="External"/><Relationship Id="rId28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8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65D27F50</Template>
  <TotalTime>164</TotalTime>
  <Pages>1</Pages>
  <Words>355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Gordon</dc:creator>
  <cp:lastModifiedBy>Lisa Gordon</cp:lastModifiedBy>
  <cp:revision>12</cp:revision>
  <cp:lastPrinted>2019-09-16T10:13:00Z</cp:lastPrinted>
  <dcterms:created xsi:type="dcterms:W3CDTF">2019-05-07T10:18:00Z</dcterms:created>
  <dcterms:modified xsi:type="dcterms:W3CDTF">2019-09-16T10:39:00Z</dcterms:modified>
</cp:coreProperties>
</file>