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8E8" w:rsidRDefault="00EB33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9FDC5A" wp14:editId="43D54827">
                <wp:simplePos x="0" y="0"/>
                <wp:positionH relativeFrom="column">
                  <wp:posOffset>-358140</wp:posOffset>
                </wp:positionH>
                <wp:positionV relativeFrom="paragraph">
                  <wp:posOffset>-91440</wp:posOffset>
                </wp:positionV>
                <wp:extent cx="2042160" cy="1310640"/>
                <wp:effectExtent l="57150" t="38100" r="72390" b="9906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13106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713" w:rsidRDefault="003D75F9" w:rsidP="003D75F9">
                            <w:r w:rsidRPr="00EB33EF">
                              <w:rPr>
                                <w:rFonts w:ascii="Arial" w:hAnsi="Arial" w:cs="Arial"/>
                                <w:b/>
                              </w:rPr>
                              <w:t>The scallop shell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is one of the main symbols for a Pilgrim. They were easily picked up on the Spanish shores of Santiago where many pilgrims visited.</w:t>
                            </w:r>
                            <w:r w:rsidR="000D6713" w:rsidRPr="003D75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28.2pt;margin-top:-7.2pt;width:160.8pt;height:10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D6713" w:rsidRDefault="003D75F9" w:rsidP="003D75F9">
                      <w:r w:rsidRPr="00EB33EF">
                        <w:rPr>
                          <w:rFonts w:ascii="Arial" w:hAnsi="Arial" w:cs="Arial"/>
                          <w:b/>
                        </w:rPr>
                        <w:t>The scallop shell</w:t>
                      </w:r>
                      <w:r>
                        <w:rPr>
                          <w:rFonts w:ascii="Arial" w:hAnsi="Arial" w:cs="Arial"/>
                        </w:rPr>
                        <w:t xml:space="preserve"> is one of the main symbols for a Pilgrim. They were easily picked up on the Spanish shores of Santiago where many pilgrims visited.</w:t>
                      </w:r>
                      <w:r w:rsidR="000D6713" w:rsidRPr="003D75F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7A1F5A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2A5CF48" wp14:editId="4E0DB43A">
            <wp:simplePos x="0" y="0"/>
            <wp:positionH relativeFrom="column">
              <wp:posOffset>914400</wp:posOffset>
            </wp:positionH>
            <wp:positionV relativeFrom="paragraph">
              <wp:posOffset>91440</wp:posOffset>
            </wp:positionV>
            <wp:extent cx="6385560" cy="5082540"/>
            <wp:effectExtent l="0" t="0" r="0" b="0"/>
            <wp:wrapTight wrapText="bothSides">
              <wp:wrapPolygon edited="0">
                <wp:start x="8893" y="0"/>
                <wp:lineTo x="8699" y="324"/>
                <wp:lineTo x="8635" y="1295"/>
                <wp:lineTo x="6959" y="2591"/>
                <wp:lineTo x="2706" y="3643"/>
                <wp:lineTo x="2642" y="6639"/>
                <wp:lineTo x="3480" y="7772"/>
                <wp:lineTo x="3609" y="9148"/>
                <wp:lineTo x="15143" y="10363"/>
                <wp:lineTo x="2513" y="10606"/>
                <wp:lineTo x="1740" y="10687"/>
                <wp:lineTo x="1740" y="13925"/>
                <wp:lineTo x="2320" y="14249"/>
                <wp:lineTo x="4382" y="14249"/>
                <wp:lineTo x="5220" y="15544"/>
                <wp:lineTo x="5091" y="19430"/>
                <wp:lineTo x="5348" y="19997"/>
                <wp:lineTo x="16045" y="19997"/>
                <wp:lineTo x="16303" y="19430"/>
                <wp:lineTo x="16303" y="16840"/>
                <wp:lineTo x="15530" y="15544"/>
                <wp:lineTo x="16110" y="14249"/>
                <wp:lineTo x="16561" y="13439"/>
                <wp:lineTo x="15852" y="13358"/>
                <wp:lineTo x="6122" y="12954"/>
                <wp:lineTo x="12501" y="12954"/>
                <wp:lineTo x="19589" y="12306"/>
                <wp:lineTo x="19589" y="8906"/>
                <wp:lineTo x="16883" y="8663"/>
                <wp:lineTo x="3995" y="7772"/>
                <wp:lineTo x="10181" y="7772"/>
                <wp:lineTo x="19010" y="7043"/>
                <wp:lineTo x="18945" y="3886"/>
                <wp:lineTo x="18365" y="3400"/>
                <wp:lineTo x="17205" y="2591"/>
                <wp:lineTo x="16947" y="1295"/>
                <wp:lineTo x="17076" y="486"/>
                <wp:lineTo x="16432" y="243"/>
                <wp:lineTo x="12759" y="0"/>
                <wp:lineTo x="8893" y="0"/>
              </wp:wrapPolygon>
            </wp:wrapTight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F5A">
        <w:rPr>
          <w:noProof/>
          <w:lang w:eastAsia="en-GB"/>
        </w:rPr>
        <w:drawing>
          <wp:anchor distT="0" distB="0" distL="114300" distR="114300" simplePos="0" relativeHeight="251659775" behindDoc="1" locked="0" layoutInCell="1" allowOverlap="1" wp14:anchorId="7EC80250" wp14:editId="5A0DB0D2">
            <wp:simplePos x="0" y="0"/>
            <wp:positionH relativeFrom="column">
              <wp:posOffset>1813560</wp:posOffset>
            </wp:positionH>
            <wp:positionV relativeFrom="paragraph">
              <wp:posOffset>91440</wp:posOffset>
            </wp:positionV>
            <wp:extent cx="4572000" cy="5035550"/>
            <wp:effectExtent l="171450" t="171450" r="381000" b="355600"/>
            <wp:wrapThrough wrapText="bothSides">
              <wp:wrapPolygon edited="0">
                <wp:start x="990" y="-735"/>
                <wp:lineTo x="-810" y="-572"/>
                <wp:lineTo x="-810" y="21900"/>
                <wp:lineTo x="540" y="23044"/>
                <wp:lineTo x="21960" y="23044"/>
                <wp:lineTo x="22050" y="22880"/>
                <wp:lineTo x="23220" y="21736"/>
                <wp:lineTo x="23310" y="327"/>
                <wp:lineTo x="22050" y="-572"/>
                <wp:lineTo x="21510" y="-735"/>
                <wp:lineTo x="990" y="-735"/>
              </wp:wrapPolygon>
            </wp:wrapThrough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3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F5A">
        <w:t xml:space="preserve"> </w:t>
      </w:r>
    </w:p>
    <w:p w:rsidR="007A1F5A" w:rsidRDefault="00616F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12063F" wp14:editId="5E868370">
                <wp:simplePos x="0" y="0"/>
                <wp:positionH relativeFrom="column">
                  <wp:posOffset>6644640</wp:posOffset>
                </wp:positionH>
                <wp:positionV relativeFrom="paragraph">
                  <wp:posOffset>4445</wp:posOffset>
                </wp:positionV>
                <wp:extent cx="2286000" cy="1729740"/>
                <wp:effectExtent l="57150" t="38100" r="76200" b="9906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7297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985" w:rsidRPr="003D75F9" w:rsidRDefault="003D75F9" w:rsidP="0021798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36B0E">
                              <w:rPr>
                                <w:rFonts w:ascii="Arial" w:hAnsi="Arial" w:cs="Arial"/>
                                <w:b/>
                              </w:rPr>
                              <w:t>Early books are important documents to preserve.</w:t>
                            </w:r>
                            <w:r w:rsidRPr="003D75F9">
                              <w:rPr>
                                <w:rFonts w:ascii="Arial" w:hAnsi="Arial" w:cs="Arial"/>
                              </w:rPr>
                              <w:t xml:space="preserve"> Much of our early history has been written down for us, to learn from - a time when photographs and videos were not yet invented. How can you document </w:t>
                            </w:r>
                            <w:r w:rsidRPr="000673E9">
                              <w:rPr>
                                <w:rFonts w:ascii="Arial" w:hAnsi="Arial" w:cs="Arial"/>
                                <w:i/>
                              </w:rPr>
                              <w:t>your</w:t>
                            </w:r>
                            <w:r w:rsidRPr="003D75F9">
                              <w:rPr>
                                <w:rFonts w:ascii="Arial" w:hAnsi="Arial" w:cs="Arial"/>
                              </w:rPr>
                              <w:t xml:space="preserve"> history?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7" style="position:absolute;margin-left:523.2pt;margin-top:.35pt;width:180pt;height:13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17985" w:rsidRPr="003D75F9" w:rsidRDefault="003D75F9" w:rsidP="0021798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36B0E">
                        <w:rPr>
                          <w:rFonts w:ascii="Arial" w:hAnsi="Arial" w:cs="Arial"/>
                          <w:b/>
                        </w:rPr>
                        <w:t>Early books are important documents to preserve.</w:t>
                      </w:r>
                      <w:r w:rsidRPr="003D75F9">
                        <w:rPr>
                          <w:rFonts w:ascii="Arial" w:hAnsi="Arial" w:cs="Arial"/>
                        </w:rPr>
                        <w:t xml:space="preserve"> Much of our early history has been written down for us, to learn from - a time when photographs and videos were not yet invented. How can you document </w:t>
                      </w:r>
                      <w:r w:rsidRPr="000673E9">
                        <w:rPr>
                          <w:rFonts w:ascii="Arial" w:hAnsi="Arial" w:cs="Arial"/>
                          <w:i/>
                        </w:rPr>
                        <w:t>your</w:t>
                      </w:r>
                      <w:r w:rsidRPr="003D75F9">
                        <w:rPr>
                          <w:rFonts w:ascii="Arial" w:hAnsi="Arial" w:cs="Arial"/>
                        </w:rPr>
                        <w:t xml:space="preserve"> history?</w:t>
                      </w:r>
                    </w:p>
                  </w:txbxContent>
                </v:textbox>
              </v:roundrect>
            </w:pict>
          </mc:Fallback>
        </mc:AlternateContent>
      </w:r>
    </w:p>
    <w:p w:rsidR="007A1F5A" w:rsidRDefault="007A1F5A"/>
    <w:p w:rsidR="007A1F5A" w:rsidRDefault="003D75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FD9BDA" wp14:editId="4650CB1E">
                <wp:simplePos x="0" y="0"/>
                <wp:positionH relativeFrom="column">
                  <wp:posOffset>2994660</wp:posOffset>
                </wp:positionH>
                <wp:positionV relativeFrom="paragraph">
                  <wp:posOffset>4280535</wp:posOffset>
                </wp:positionV>
                <wp:extent cx="2766060" cy="1188720"/>
                <wp:effectExtent l="57150" t="38100" r="72390" b="8763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11887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985" w:rsidRPr="003D75F9" w:rsidRDefault="00217985" w:rsidP="0021798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D75F9">
                              <w:rPr>
                                <w:rFonts w:ascii="Arial" w:hAnsi="Arial" w:cs="Arial"/>
                              </w:rPr>
                              <w:t xml:space="preserve">We can all leave something behind and we all </w:t>
                            </w:r>
                            <w:r w:rsidRPr="00036B0E">
                              <w:rPr>
                                <w:rFonts w:ascii="Arial" w:hAnsi="Arial" w:cs="Arial"/>
                                <w:b/>
                              </w:rPr>
                              <w:t>make an impression</w:t>
                            </w:r>
                            <w:r w:rsidRPr="003D75F9">
                              <w:rPr>
                                <w:rFonts w:ascii="Arial" w:hAnsi="Arial" w:cs="Arial"/>
                              </w:rPr>
                              <w:t xml:space="preserve"> or </w:t>
                            </w:r>
                            <w:r w:rsidR="003D75F9">
                              <w:rPr>
                                <w:rFonts w:ascii="Arial" w:hAnsi="Arial" w:cs="Arial"/>
                              </w:rPr>
                              <w:t xml:space="preserve">an </w:t>
                            </w:r>
                            <w:r w:rsidRPr="000673E9">
                              <w:rPr>
                                <w:rFonts w:ascii="Arial" w:hAnsi="Arial" w:cs="Arial"/>
                                <w:b/>
                              </w:rPr>
                              <w:t>imprint on life</w:t>
                            </w:r>
                            <w:r w:rsidRPr="003D75F9">
                              <w:rPr>
                                <w:rFonts w:ascii="Arial" w:hAnsi="Arial" w:cs="Arial"/>
                              </w:rPr>
                              <w:t>.  Choose what you want people to see and put the best of you forward.</w:t>
                            </w:r>
                            <w:r w:rsidR="003D75F9">
                              <w:rPr>
                                <w:rFonts w:ascii="Arial" w:hAnsi="Arial" w:cs="Arial"/>
                              </w:rPr>
                              <w:t xml:space="preserve"> Text</w:t>
                            </w:r>
                            <w:r w:rsidR="000624A9">
                              <w:rPr>
                                <w:rFonts w:ascii="Arial" w:hAnsi="Arial" w:cs="Arial"/>
                              </w:rPr>
                              <w:t>ures can be used in 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8" style="position:absolute;margin-left:235.8pt;margin-top:337.05pt;width:217.8pt;height:9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7985" w:rsidRPr="003D75F9" w:rsidRDefault="00217985" w:rsidP="0021798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D75F9">
                        <w:rPr>
                          <w:rFonts w:ascii="Arial" w:hAnsi="Arial" w:cs="Arial"/>
                        </w:rPr>
                        <w:t xml:space="preserve">We can all leave something behind and we all </w:t>
                      </w:r>
                      <w:r w:rsidRPr="00036B0E">
                        <w:rPr>
                          <w:rFonts w:ascii="Arial" w:hAnsi="Arial" w:cs="Arial"/>
                          <w:b/>
                        </w:rPr>
                        <w:t>make an impression</w:t>
                      </w:r>
                      <w:r w:rsidRPr="003D75F9">
                        <w:rPr>
                          <w:rFonts w:ascii="Arial" w:hAnsi="Arial" w:cs="Arial"/>
                        </w:rPr>
                        <w:t xml:space="preserve"> or </w:t>
                      </w:r>
                      <w:r w:rsidR="003D75F9">
                        <w:rPr>
                          <w:rFonts w:ascii="Arial" w:hAnsi="Arial" w:cs="Arial"/>
                        </w:rPr>
                        <w:t xml:space="preserve">an </w:t>
                      </w:r>
                      <w:r w:rsidRPr="000673E9">
                        <w:rPr>
                          <w:rFonts w:ascii="Arial" w:hAnsi="Arial" w:cs="Arial"/>
                          <w:b/>
                        </w:rPr>
                        <w:t>imprint on life</w:t>
                      </w:r>
                      <w:r w:rsidRPr="003D75F9">
                        <w:rPr>
                          <w:rFonts w:ascii="Arial" w:hAnsi="Arial" w:cs="Arial"/>
                        </w:rPr>
                        <w:t>.  Choose what you want people to see and put the best of you forward.</w:t>
                      </w:r>
                      <w:r w:rsidR="003D75F9">
                        <w:rPr>
                          <w:rFonts w:ascii="Arial" w:hAnsi="Arial" w:cs="Arial"/>
                        </w:rPr>
                        <w:t xml:space="preserve"> Text</w:t>
                      </w:r>
                      <w:r w:rsidR="000624A9">
                        <w:rPr>
                          <w:rFonts w:ascii="Arial" w:hAnsi="Arial" w:cs="Arial"/>
                        </w:rPr>
                        <w:t>ures can be used in art.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24FAAF" wp14:editId="08B1E33E">
                <wp:simplePos x="0" y="0"/>
                <wp:positionH relativeFrom="column">
                  <wp:posOffset>-632460</wp:posOffset>
                </wp:positionH>
                <wp:positionV relativeFrom="paragraph">
                  <wp:posOffset>2497455</wp:posOffset>
                </wp:positionV>
                <wp:extent cx="2689860" cy="1150620"/>
                <wp:effectExtent l="57150" t="38100" r="72390" b="8763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11506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985" w:rsidRPr="003D75F9" w:rsidRDefault="00036B0E" w:rsidP="0021798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Signs and symbols can help us see the way ahead and </w:t>
                            </w:r>
                            <w:r w:rsidRPr="00036B0E">
                              <w:rPr>
                                <w:rFonts w:ascii="Arial" w:hAnsi="Arial" w:cs="Arial"/>
                                <w:b/>
                              </w:rPr>
                              <w:t>keep us on track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217985" w:rsidRPr="003D75F9">
                              <w:rPr>
                                <w:rFonts w:ascii="Arial" w:hAnsi="Arial" w:cs="Arial"/>
                              </w:rPr>
                              <w:t xml:space="preserve"> Veering form the path can be exciting too, as long as we are prepared, strong and safe.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9" style="position:absolute;margin-left:-49.8pt;margin-top:196.65pt;width:211.8pt;height:9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17985" w:rsidRPr="003D75F9" w:rsidRDefault="00036B0E" w:rsidP="0021798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Signs and symbols can help us see the way ahead and </w:t>
                      </w:r>
                      <w:r w:rsidRPr="00036B0E">
                        <w:rPr>
                          <w:rFonts w:ascii="Arial" w:hAnsi="Arial" w:cs="Arial"/>
                          <w:b/>
                        </w:rPr>
                        <w:t>keep us on track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="00217985" w:rsidRPr="003D75F9">
                        <w:rPr>
                          <w:rFonts w:ascii="Arial" w:hAnsi="Arial" w:cs="Arial"/>
                        </w:rPr>
                        <w:t xml:space="preserve"> Veering form the path can be exciting too, as long as we are prepared, strong and safe.</w:t>
                      </w:r>
                    </w:p>
                  </w:txbxContent>
                </v:textbox>
              </v:roundrect>
            </w:pict>
          </mc:Fallback>
        </mc:AlternateContent>
      </w:r>
      <w:r w:rsidR="00487D05">
        <w:t xml:space="preserve"> </w:t>
      </w:r>
    </w:p>
    <w:p w:rsidR="00487D05" w:rsidRDefault="00EB33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129C0E" wp14:editId="27F98C58">
                <wp:simplePos x="0" y="0"/>
                <wp:positionH relativeFrom="column">
                  <wp:posOffset>-670560</wp:posOffset>
                </wp:positionH>
                <wp:positionV relativeFrom="paragraph">
                  <wp:posOffset>79375</wp:posOffset>
                </wp:positionV>
                <wp:extent cx="1859280" cy="1897380"/>
                <wp:effectExtent l="57150" t="38100" r="83820" b="10287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18973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17985" w:rsidRPr="003D75F9" w:rsidRDefault="00217985" w:rsidP="0021798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D75F9">
                              <w:rPr>
                                <w:rFonts w:ascii="Arial" w:hAnsi="Arial" w:cs="Arial"/>
                              </w:rPr>
                              <w:t>Step</w:t>
                            </w:r>
                            <w:r w:rsidR="000673E9">
                              <w:rPr>
                                <w:rFonts w:ascii="Arial" w:hAnsi="Arial" w:cs="Arial"/>
                              </w:rPr>
                              <w:t>ping</w:t>
                            </w:r>
                            <w:r w:rsidRPr="003D75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B33EF">
                              <w:rPr>
                                <w:rFonts w:ascii="Arial" w:hAnsi="Arial" w:cs="Arial"/>
                                <w:b/>
                              </w:rPr>
                              <w:t>back in time</w:t>
                            </w:r>
                            <w:r w:rsidRPr="003D75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673E9">
                              <w:rPr>
                                <w:rFonts w:ascii="Arial" w:hAnsi="Arial" w:cs="Arial"/>
                              </w:rPr>
                              <w:t>we</w:t>
                            </w:r>
                            <w:r w:rsidRPr="003D75F9">
                              <w:rPr>
                                <w:rFonts w:ascii="Arial" w:hAnsi="Arial" w:cs="Arial"/>
                              </w:rPr>
                              <w:t xml:space="preserve"> experience entering into an impressive building. One so fine and majestic – unlike anything you will have seen before. Themed quotes can often inspire and motivate 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30" style="position:absolute;margin-left:-52.8pt;margin-top:6.25pt;width:146.4pt;height:14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17985" w:rsidRPr="003D75F9" w:rsidRDefault="00217985" w:rsidP="0021798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D75F9">
                        <w:rPr>
                          <w:rFonts w:ascii="Arial" w:hAnsi="Arial" w:cs="Arial"/>
                        </w:rPr>
                        <w:t>Step</w:t>
                      </w:r>
                      <w:r w:rsidR="000673E9">
                        <w:rPr>
                          <w:rFonts w:ascii="Arial" w:hAnsi="Arial" w:cs="Arial"/>
                        </w:rPr>
                        <w:t>ping</w:t>
                      </w:r>
                      <w:r w:rsidRPr="003D75F9">
                        <w:rPr>
                          <w:rFonts w:ascii="Arial" w:hAnsi="Arial" w:cs="Arial"/>
                        </w:rPr>
                        <w:t xml:space="preserve"> </w:t>
                      </w:r>
                      <w:r w:rsidRPr="00EB33EF">
                        <w:rPr>
                          <w:rFonts w:ascii="Arial" w:hAnsi="Arial" w:cs="Arial"/>
                          <w:b/>
                        </w:rPr>
                        <w:t>back in time</w:t>
                      </w:r>
                      <w:r w:rsidRPr="003D75F9">
                        <w:rPr>
                          <w:rFonts w:ascii="Arial" w:hAnsi="Arial" w:cs="Arial"/>
                        </w:rPr>
                        <w:t xml:space="preserve"> </w:t>
                      </w:r>
                      <w:r w:rsidR="000673E9">
                        <w:rPr>
                          <w:rFonts w:ascii="Arial" w:hAnsi="Arial" w:cs="Arial"/>
                        </w:rPr>
                        <w:t>we</w:t>
                      </w:r>
                      <w:r w:rsidRPr="003D75F9">
                        <w:rPr>
                          <w:rFonts w:ascii="Arial" w:hAnsi="Arial" w:cs="Arial"/>
                        </w:rPr>
                        <w:t xml:space="preserve"> experience entering into an impressive building. One so fine and majestic – unlike anything you will have seen before. Themed quotes can often inspire and motivate us!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7D05" w:rsidRDefault="00487D05"/>
    <w:p w:rsidR="00487D05" w:rsidRDefault="00487D05">
      <w:r>
        <w:t xml:space="preserve">     </w:t>
      </w:r>
    </w:p>
    <w:p w:rsidR="00487D05" w:rsidRDefault="00EB33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89DBD8" wp14:editId="62C3B912">
                <wp:simplePos x="0" y="0"/>
                <wp:positionH relativeFrom="column">
                  <wp:posOffset>7658100</wp:posOffset>
                </wp:positionH>
                <wp:positionV relativeFrom="paragraph">
                  <wp:posOffset>39370</wp:posOffset>
                </wp:positionV>
                <wp:extent cx="1905000" cy="1973580"/>
                <wp:effectExtent l="57150" t="38100" r="76200" b="388620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73580"/>
                        </a:xfrm>
                        <a:prstGeom prst="wedgeRoundRectCallout">
                          <a:avLst>
                            <a:gd name="adj1" fmla="val 21850"/>
                            <a:gd name="adj2" fmla="val 65184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F5A" w:rsidRPr="00EB33EF" w:rsidRDefault="000673E9" w:rsidP="000D671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673E9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Task 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1F5A" w:rsidRPr="00EB33E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Chat with your class mates and </w:t>
                            </w:r>
                            <w:r w:rsidR="007A1F5A" w:rsidRPr="00EB33EF"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decide which set of learning criteria</w:t>
                            </w:r>
                            <w:r w:rsidR="007A1F5A" w:rsidRPr="00EB33E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statements </w:t>
                            </w:r>
                            <w:r w:rsidR="007A1F5A" w:rsidRPr="00EB33E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you think links with each </w:t>
                            </w:r>
                            <w:r w:rsidR="007A1F5A" w:rsidRPr="00EB33EF"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workshop</w:t>
                            </w:r>
                            <w:r w:rsidR="007A1F5A" w:rsidRPr="00EB33EF">
                              <w:rPr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7A1F5A" w:rsidRDefault="007A1F5A" w:rsidP="007A1F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8" o:spid="_x0000_s1031" type="#_x0000_t62" style="position:absolute;margin-left:603pt;margin-top:3.1pt;width:150pt;height:15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" adj="15520,24880" fillcolor="yellow" strokecolor="black [3040]">
                <v:shadow on="t" color="black" opacity="24903f" origin=",.5" offset="0,.55556mm"/>
                <v:textbox>
                  <w:txbxContent>
                    <w:p w:rsidR="007A1F5A" w:rsidRPr="00EB33EF" w:rsidRDefault="000673E9" w:rsidP="000D671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673E9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Task 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1F5A" w:rsidRPr="00EB33EF">
                        <w:rPr>
                          <w:b/>
                          <w:sz w:val="28"/>
                          <w:szCs w:val="28"/>
                        </w:rPr>
                        <w:t xml:space="preserve">Chat with your class mates and </w:t>
                      </w:r>
                      <w:r w:rsidR="007A1F5A" w:rsidRPr="00EB33EF"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decide which set of learning criteria</w:t>
                      </w:r>
                      <w:r w:rsidR="007A1F5A" w:rsidRPr="00EB33E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statements </w:t>
                      </w:r>
                      <w:r w:rsidR="007A1F5A" w:rsidRPr="00EB33EF">
                        <w:rPr>
                          <w:b/>
                          <w:sz w:val="28"/>
                          <w:szCs w:val="28"/>
                        </w:rPr>
                        <w:t xml:space="preserve">you think links with each </w:t>
                      </w:r>
                      <w:r w:rsidR="007A1F5A" w:rsidRPr="00EB33EF"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workshop</w:t>
                      </w:r>
                      <w:r w:rsidR="007A1F5A" w:rsidRPr="00EB33EF">
                        <w:rPr>
                          <w:b/>
                          <w:sz w:val="28"/>
                          <w:szCs w:val="28"/>
                        </w:rPr>
                        <w:t>?</w:t>
                      </w:r>
                    </w:p>
                    <w:p w:rsidR="007A1F5A" w:rsidRDefault="007A1F5A" w:rsidP="007A1F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87D05" w:rsidRDefault="00487D05"/>
    <w:p w:rsidR="00487D05" w:rsidRDefault="00036B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2A0794" wp14:editId="7D716BB7">
                <wp:simplePos x="0" y="0"/>
                <wp:positionH relativeFrom="column">
                  <wp:posOffset>6050280</wp:posOffset>
                </wp:positionH>
                <wp:positionV relativeFrom="paragraph">
                  <wp:posOffset>200660</wp:posOffset>
                </wp:positionV>
                <wp:extent cx="1546860" cy="2743200"/>
                <wp:effectExtent l="57150" t="38100" r="72390" b="95250"/>
                <wp:wrapNone/>
                <wp:docPr id="3096" name="Rounded Rectangle 3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2743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B0E" w:rsidRPr="003D75F9" w:rsidRDefault="00036B0E" w:rsidP="00036B0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As we live our lives we have many choices to make on the path we choose. Many people have </w:t>
                            </w:r>
                            <w:r w:rsidRPr="000673E9">
                              <w:rPr>
                                <w:rFonts w:ascii="Arial" w:hAnsi="Arial" w:cs="Arial"/>
                                <w:b/>
                              </w:rPr>
                              <w:t>documented their travels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3D75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It is important that we </w:t>
                            </w:r>
                            <w:r w:rsidRPr="00036B0E">
                              <w:rPr>
                                <w:rFonts w:ascii="Arial" w:hAnsi="Arial" w:cs="Arial"/>
                                <w:b/>
                              </w:rPr>
                              <w:t>take the right equipment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 resources for the journey.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96" o:spid="_x0000_s1032" style="position:absolute;margin-left:476.4pt;margin-top:15.8pt;width:121.8pt;height:3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36B0E" w:rsidRPr="003D75F9" w:rsidRDefault="00036B0E" w:rsidP="00036B0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As we live our lives we have many choices to make on the path we choose. Many people have </w:t>
                      </w:r>
                      <w:r w:rsidRPr="000673E9">
                        <w:rPr>
                          <w:rFonts w:ascii="Arial" w:hAnsi="Arial" w:cs="Arial"/>
                          <w:b/>
                        </w:rPr>
                        <w:t>documented their travels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3D75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It is important that we </w:t>
                      </w:r>
                      <w:r w:rsidRPr="00036B0E">
                        <w:rPr>
                          <w:rFonts w:ascii="Arial" w:hAnsi="Arial" w:cs="Arial"/>
                          <w:b/>
                        </w:rPr>
                        <w:t>take the right equipment</w:t>
                      </w:r>
                      <w:r>
                        <w:rPr>
                          <w:rFonts w:ascii="Arial" w:hAnsi="Arial" w:cs="Arial"/>
                        </w:rPr>
                        <w:t xml:space="preserve"> and resources for the journey.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7D05" w:rsidRDefault="00487D05"/>
    <w:p w:rsidR="00487D05" w:rsidRDefault="00487D05"/>
    <w:p w:rsidR="00487D05" w:rsidRDefault="00487D05"/>
    <w:p w:rsidR="00487D05" w:rsidRDefault="00EB33EF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0366435" wp14:editId="11AF004D">
            <wp:simplePos x="0" y="0"/>
            <wp:positionH relativeFrom="column">
              <wp:posOffset>8061960</wp:posOffset>
            </wp:positionH>
            <wp:positionV relativeFrom="paragraph">
              <wp:posOffset>120015</wp:posOffset>
            </wp:positionV>
            <wp:extent cx="1150620" cy="2034540"/>
            <wp:effectExtent l="0" t="0" r="0" b="3810"/>
            <wp:wrapThrough wrapText="bothSides">
              <wp:wrapPolygon edited="0">
                <wp:start x="3576" y="0"/>
                <wp:lineTo x="3219" y="607"/>
                <wp:lineTo x="2861" y="3034"/>
                <wp:lineTo x="1430" y="6472"/>
                <wp:lineTo x="0" y="9101"/>
                <wp:lineTo x="0" y="13551"/>
                <wp:lineTo x="3219" y="16180"/>
                <wp:lineTo x="2503" y="19416"/>
                <wp:lineTo x="4649" y="21438"/>
                <wp:lineTo x="5007" y="21438"/>
                <wp:lineTo x="13947" y="21438"/>
                <wp:lineTo x="15020" y="16180"/>
                <wp:lineTo x="15377" y="12944"/>
                <wp:lineTo x="20026" y="9506"/>
                <wp:lineTo x="18954" y="8494"/>
                <wp:lineTo x="16093" y="6472"/>
                <wp:lineTo x="14662" y="3034"/>
                <wp:lineTo x="12517" y="809"/>
                <wp:lineTo x="11086" y="0"/>
                <wp:lineTo x="3576" y="0"/>
              </wp:wrapPolygon>
            </wp:wrapThrough>
            <wp:docPr id="7" name="Picture 7" descr="C:\Users\lgordon\AppData\Local\Microsoft\Windows\Temporary Internet Files\Content.IE5\1ICOCWLS\female_clergy_clip_art_by_ryr1974-d3g9y5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ordon\AppData\Local\Microsoft\Windows\Temporary Internet Files\Content.IE5\1ICOCWLS\female_clergy_clip_art_by_ryr1974-d3g9y5v[1]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D05" w:rsidRDefault="00036B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AB428C" wp14:editId="2224ADA8">
                <wp:simplePos x="0" y="0"/>
                <wp:positionH relativeFrom="column">
                  <wp:posOffset>-99060</wp:posOffset>
                </wp:positionH>
                <wp:positionV relativeFrom="paragraph">
                  <wp:posOffset>162560</wp:posOffset>
                </wp:positionV>
                <wp:extent cx="2362200" cy="1752600"/>
                <wp:effectExtent l="57150" t="38100" r="76200" b="952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752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985" w:rsidRPr="003D75F9" w:rsidRDefault="00217985" w:rsidP="0021798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D75F9">
                              <w:rPr>
                                <w:rFonts w:ascii="Arial" w:hAnsi="Arial" w:cs="Arial"/>
                              </w:rPr>
                              <w:t>Step</w:t>
                            </w:r>
                            <w:r w:rsidR="000673E9">
                              <w:rPr>
                                <w:rFonts w:ascii="Arial" w:hAnsi="Arial" w:cs="Arial"/>
                              </w:rPr>
                              <w:t xml:space="preserve">ping back in time we </w:t>
                            </w:r>
                            <w:r w:rsidRPr="003D75F9">
                              <w:rPr>
                                <w:rFonts w:ascii="Arial" w:hAnsi="Arial" w:cs="Arial"/>
                              </w:rPr>
                              <w:t xml:space="preserve">learn how </w:t>
                            </w:r>
                            <w:r w:rsidRPr="00036B0E">
                              <w:rPr>
                                <w:rFonts w:ascii="Arial" w:hAnsi="Arial" w:cs="Arial"/>
                                <w:b/>
                              </w:rPr>
                              <w:t>a life devoted to God</w:t>
                            </w:r>
                            <w:r w:rsidR="00036B0E" w:rsidRPr="00036B0E">
                              <w:rPr>
                                <w:rFonts w:ascii="Arial" w:hAnsi="Arial" w:cs="Arial"/>
                                <w:b/>
                              </w:rPr>
                              <w:t xml:space="preserve"> as a Prior</w:t>
                            </w:r>
                            <w:r w:rsidRPr="003D75F9">
                              <w:rPr>
                                <w:rFonts w:ascii="Arial" w:hAnsi="Arial" w:cs="Arial"/>
                              </w:rPr>
                              <w:t xml:space="preserve"> has many rituals, rules and teachings. Build bridges in exporting goods to other countries. Money can make a large difference to your health and well-being in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33" style="position:absolute;margin-left:-7.8pt;margin-top:12.8pt;width:186pt;height:13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17985" w:rsidRPr="003D75F9" w:rsidRDefault="00217985" w:rsidP="0021798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D75F9">
                        <w:rPr>
                          <w:rFonts w:ascii="Arial" w:hAnsi="Arial" w:cs="Arial"/>
                        </w:rPr>
                        <w:t>Step</w:t>
                      </w:r>
                      <w:r w:rsidR="000673E9">
                        <w:rPr>
                          <w:rFonts w:ascii="Arial" w:hAnsi="Arial" w:cs="Arial"/>
                        </w:rPr>
                        <w:t xml:space="preserve">ping back in time we </w:t>
                      </w:r>
                      <w:r w:rsidRPr="003D75F9">
                        <w:rPr>
                          <w:rFonts w:ascii="Arial" w:hAnsi="Arial" w:cs="Arial"/>
                        </w:rPr>
                        <w:t xml:space="preserve">learn how </w:t>
                      </w:r>
                      <w:r w:rsidRPr="00036B0E">
                        <w:rPr>
                          <w:rFonts w:ascii="Arial" w:hAnsi="Arial" w:cs="Arial"/>
                          <w:b/>
                        </w:rPr>
                        <w:t>a life devoted to God</w:t>
                      </w:r>
                      <w:r w:rsidR="00036B0E" w:rsidRPr="00036B0E">
                        <w:rPr>
                          <w:rFonts w:ascii="Arial" w:hAnsi="Arial" w:cs="Arial"/>
                          <w:b/>
                        </w:rPr>
                        <w:t xml:space="preserve"> as a Prior</w:t>
                      </w:r>
                      <w:r w:rsidRPr="003D75F9">
                        <w:rPr>
                          <w:rFonts w:ascii="Arial" w:hAnsi="Arial" w:cs="Arial"/>
                        </w:rPr>
                        <w:t xml:space="preserve"> has many rituals, rules and teachings. Build bridges in exporting goods to other countries. Money can make a large difference to your health and well-being in life.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7D05" w:rsidRDefault="00487D05"/>
    <w:p w:rsidR="00487D05" w:rsidRDefault="00487D05"/>
    <w:p w:rsidR="00487D05" w:rsidRDefault="001858FA" w:rsidP="00487D05">
      <w:pPr>
        <w:tabs>
          <w:tab w:val="left" w:pos="3036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98B31F" wp14:editId="151C9F81">
                <wp:simplePos x="0" y="0"/>
                <wp:positionH relativeFrom="column">
                  <wp:posOffset>1905000</wp:posOffset>
                </wp:positionH>
                <wp:positionV relativeFrom="paragraph">
                  <wp:posOffset>-99060</wp:posOffset>
                </wp:positionV>
                <wp:extent cx="4404360" cy="1653540"/>
                <wp:effectExtent l="76200" t="57150" r="662940" b="99060"/>
                <wp:wrapNone/>
                <wp:docPr id="3097" name="Rounded Rectangular Callout 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4360" cy="1653540"/>
                        </a:xfrm>
                        <a:prstGeom prst="wedgeRoundRectCallout">
                          <a:avLst>
                            <a:gd name="adj1" fmla="val 63428"/>
                            <a:gd name="adj2" fmla="val 18868"/>
                            <a:gd name="adj3" fmla="val 16667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6B0E" w:rsidRPr="00487D05" w:rsidRDefault="00036B0E" w:rsidP="001858F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87D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What might you take on an expedition?</w:t>
                            </w:r>
                          </w:p>
                          <w:p w:rsidR="00036B0E" w:rsidRPr="00487D05" w:rsidRDefault="00036B0E" w:rsidP="001858F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87D0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It all depends on where you are going!</w:t>
                            </w:r>
                          </w:p>
                          <w:p w:rsidR="00036B0E" w:rsidRDefault="00036B0E" w:rsidP="001858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858FA">
                              <w:rPr>
                                <w:rFonts w:ascii="Arial" w:hAnsi="Arial" w:cs="Arial"/>
                              </w:rPr>
                              <w:t xml:space="preserve">Think about: the environmental </w:t>
                            </w:r>
                            <w:r w:rsidR="00616FC1">
                              <w:rPr>
                                <w:rFonts w:ascii="Arial" w:hAnsi="Arial" w:cs="Arial"/>
                              </w:rPr>
                              <w:t>factors -</w:t>
                            </w:r>
                            <w:r w:rsidRPr="001858FA">
                              <w:rPr>
                                <w:rFonts w:ascii="Arial" w:hAnsi="Arial" w:cs="Arial"/>
                              </w:rPr>
                              <w:t xml:space="preserve"> safety, travel needs, food, and shelter - chose the 5 most important things to take</w:t>
                            </w:r>
                            <w:r w:rsidR="00616FC1">
                              <w:rPr>
                                <w:rFonts w:ascii="Arial" w:hAnsi="Arial" w:cs="Arial"/>
                              </w:rPr>
                              <w:t xml:space="preserve">. Wil it </w:t>
                            </w:r>
                            <w:proofErr w:type="gramStart"/>
                            <w:r w:rsidR="00616FC1">
                              <w:rPr>
                                <w:rFonts w:ascii="Arial" w:hAnsi="Arial" w:cs="Arial"/>
                              </w:rPr>
                              <w:t>change</w:t>
                            </w:r>
                            <w:proofErr w:type="gramEnd"/>
                            <w:r w:rsidR="00616FC1">
                              <w:rPr>
                                <w:rFonts w:ascii="Arial" w:hAnsi="Arial" w:cs="Arial"/>
                              </w:rPr>
                              <w:t xml:space="preserve"> for another destination?</w:t>
                            </w:r>
                          </w:p>
                          <w:p w:rsidR="001858FA" w:rsidRPr="001858FA" w:rsidRDefault="001858FA" w:rsidP="001858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How will you record the journey for other to learn about? </w:t>
                            </w:r>
                          </w:p>
                          <w:p w:rsidR="00036B0E" w:rsidRDefault="00036B0E" w:rsidP="00036B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097" o:spid="_x0000_s1034" type="#_x0000_t62" style="position:absolute;margin-left:150pt;margin-top:-7.8pt;width:346.8pt;height:130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" adj="24500,14875" fillcolor="#9bbb59 [3206]" strokecolor="white [3201]" strokeweight="3pt">
                <v:shadow on="t" color="black" opacity="24903f" origin=",.5" offset="0,.55556mm"/>
                <v:textbox>
                  <w:txbxContent>
                    <w:p w:rsidR="00036B0E" w:rsidRPr="00487D05" w:rsidRDefault="00036B0E" w:rsidP="001858F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87D0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What might you take on an expedition?</w:t>
                      </w:r>
                    </w:p>
                    <w:p w:rsidR="00036B0E" w:rsidRPr="00487D05" w:rsidRDefault="00036B0E" w:rsidP="001858F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87D05">
                        <w:rPr>
                          <w:rFonts w:ascii="Arial" w:hAnsi="Arial" w:cs="Arial"/>
                          <w:sz w:val="32"/>
                          <w:szCs w:val="32"/>
                        </w:rPr>
                        <w:t>It all depends on where you are going!</w:t>
                      </w:r>
                    </w:p>
                    <w:p w:rsidR="00036B0E" w:rsidRDefault="00036B0E" w:rsidP="001858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1858FA">
                        <w:rPr>
                          <w:rFonts w:ascii="Arial" w:hAnsi="Arial" w:cs="Arial"/>
                        </w:rPr>
                        <w:t xml:space="preserve">Think about: the environmental </w:t>
                      </w:r>
                      <w:r w:rsidR="00616FC1">
                        <w:rPr>
                          <w:rFonts w:ascii="Arial" w:hAnsi="Arial" w:cs="Arial"/>
                        </w:rPr>
                        <w:t>factors -</w:t>
                      </w:r>
                      <w:r w:rsidRPr="001858FA">
                        <w:rPr>
                          <w:rFonts w:ascii="Arial" w:hAnsi="Arial" w:cs="Arial"/>
                        </w:rPr>
                        <w:t xml:space="preserve"> safety, travel needs, food, and shelter - chose the 5 most important things to take</w:t>
                      </w:r>
                      <w:r w:rsidR="00616FC1">
                        <w:rPr>
                          <w:rFonts w:ascii="Arial" w:hAnsi="Arial" w:cs="Arial"/>
                        </w:rPr>
                        <w:t xml:space="preserve">. Wil it </w:t>
                      </w:r>
                      <w:proofErr w:type="gramStart"/>
                      <w:r w:rsidR="00616FC1">
                        <w:rPr>
                          <w:rFonts w:ascii="Arial" w:hAnsi="Arial" w:cs="Arial"/>
                        </w:rPr>
                        <w:t>change</w:t>
                      </w:r>
                      <w:proofErr w:type="gramEnd"/>
                      <w:r w:rsidR="00616FC1">
                        <w:rPr>
                          <w:rFonts w:ascii="Arial" w:hAnsi="Arial" w:cs="Arial"/>
                        </w:rPr>
                        <w:t xml:space="preserve"> for another destination?</w:t>
                      </w:r>
                    </w:p>
                    <w:p w:rsidR="001858FA" w:rsidRPr="001858FA" w:rsidRDefault="001858FA" w:rsidP="001858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How will you record the journey for other to learn about? </w:t>
                      </w:r>
                    </w:p>
                    <w:p w:rsidR="00036B0E" w:rsidRDefault="00036B0E" w:rsidP="00036B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392AC9C4" wp14:editId="398B3B92">
            <wp:simplePos x="0" y="0"/>
            <wp:positionH relativeFrom="column">
              <wp:posOffset>548640</wp:posOffset>
            </wp:positionH>
            <wp:positionV relativeFrom="paragraph">
              <wp:posOffset>-15240</wp:posOffset>
            </wp:positionV>
            <wp:extent cx="1219200" cy="792480"/>
            <wp:effectExtent l="0" t="0" r="0" b="7620"/>
            <wp:wrapThrough wrapText="bothSides">
              <wp:wrapPolygon edited="0">
                <wp:start x="675" y="0"/>
                <wp:lineTo x="0" y="1038"/>
                <wp:lineTo x="0" y="20250"/>
                <wp:lineTo x="675" y="21288"/>
                <wp:lineTo x="20588" y="21288"/>
                <wp:lineTo x="21263" y="20250"/>
                <wp:lineTo x="21263" y="1038"/>
                <wp:lineTo x="20588" y="0"/>
                <wp:lineTo x="675" y="0"/>
              </wp:wrapPolygon>
            </wp:wrapThrough>
            <wp:docPr id="3092" name="Picture 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2D7921F0" wp14:editId="1B17BC1F">
            <wp:simplePos x="0" y="0"/>
            <wp:positionH relativeFrom="column">
              <wp:posOffset>-373380</wp:posOffset>
            </wp:positionH>
            <wp:positionV relativeFrom="paragraph">
              <wp:posOffset>-685800</wp:posOffset>
            </wp:positionV>
            <wp:extent cx="1219200" cy="792480"/>
            <wp:effectExtent l="0" t="0" r="0" b="7620"/>
            <wp:wrapThrough wrapText="bothSides">
              <wp:wrapPolygon edited="0">
                <wp:start x="675" y="0"/>
                <wp:lineTo x="0" y="1038"/>
                <wp:lineTo x="0" y="20250"/>
                <wp:lineTo x="675" y="21288"/>
                <wp:lineTo x="20588" y="21288"/>
                <wp:lineTo x="21263" y="20250"/>
                <wp:lineTo x="21263" y="1038"/>
                <wp:lineTo x="20588" y="0"/>
                <wp:lineTo x="675" y="0"/>
              </wp:wrapPolygon>
            </wp:wrapThrough>
            <wp:docPr id="4109" name="Picture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D05">
        <w:rPr>
          <w:noProof/>
          <w:lang w:eastAsia="en-GB"/>
        </w:rPr>
        <w:drawing>
          <wp:anchor distT="0" distB="0" distL="114300" distR="114300" simplePos="0" relativeHeight="251681279" behindDoc="0" locked="0" layoutInCell="1" allowOverlap="1" wp14:anchorId="4D62E94E" wp14:editId="669D2728">
            <wp:simplePos x="0" y="0"/>
            <wp:positionH relativeFrom="column">
              <wp:posOffset>6781800</wp:posOffset>
            </wp:positionH>
            <wp:positionV relativeFrom="paragraph">
              <wp:posOffset>182880</wp:posOffset>
            </wp:positionV>
            <wp:extent cx="609600" cy="662940"/>
            <wp:effectExtent l="0" t="0" r="0" b="3810"/>
            <wp:wrapNone/>
            <wp:docPr id="10" name="Picture 10" descr="C:\Users\lgordon\AppData\Local\Microsoft\Windows\Temporary Internet Files\Content.IE5\9WGL31PC\McsdkUGEXPLORING_NT_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ordon\AppData\Local\Microsoft\Windows\Temporary Internet Files\Content.IE5\9WGL31PC\McsdkUGEXPLORING_NT_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 t="5000" r="9000" b="8000"/>
                    <a:stretch/>
                  </pic:blipFill>
                  <pic:spPr bwMode="auto">
                    <a:xfrm>
                      <a:off x="0" y="0"/>
                      <a:ext cx="6096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D05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5F410DC" wp14:editId="6F378DE7">
            <wp:simplePos x="0" y="0"/>
            <wp:positionH relativeFrom="column">
              <wp:posOffset>6553200</wp:posOffset>
            </wp:positionH>
            <wp:positionV relativeFrom="paragraph">
              <wp:posOffset>91440</wp:posOffset>
            </wp:positionV>
            <wp:extent cx="2255520" cy="1691640"/>
            <wp:effectExtent l="0" t="0" r="0" b="3810"/>
            <wp:wrapThrough wrapText="bothSides">
              <wp:wrapPolygon edited="0">
                <wp:start x="730" y="0"/>
                <wp:lineTo x="0" y="486"/>
                <wp:lineTo x="0" y="21162"/>
                <wp:lineTo x="730" y="21405"/>
                <wp:lineTo x="20615" y="21405"/>
                <wp:lineTo x="21345" y="21162"/>
                <wp:lineTo x="21345" y="486"/>
                <wp:lineTo x="20615" y="0"/>
                <wp:lineTo x="730" y="0"/>
              </wp:wrapPolygon>
            </wp:wrapThrough>
            <wp:docPr id="19" name="Picture 19" descr="C:\Users\lgordon\AppData\Local\Microsoft\Windows\Temporary Internet Files\Content.IE5\Y9RMXTVX\hiker-1984421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gordon\AppData\Local\Microsoft\Windows\Temporary Internet Files\Content.IE5\Y9RMXTVX\hiker-1984421_960_720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552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D05">
        <w:tab/>
      </w:r>
    </w:p>
    <w:p w:rsidR="00487D05" w:rsidRDefault="00487D05"/>
    <w:p w:rsidR="00487D05" w:rsidRDefault="00487D05"/>
    <w:p w:rsidR="00487D05" w:rsidRDefault="00487D05"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414BC9C9" wp14:editId="1388E908">
            <wp:simplePos x="0" y="0"/>
            <wp:positionH relativeFrom="column">
              <wp:posOffset>4053840</wp:posOffset>
            </wp:positionH>
            <wp:positionV relativeFrom="paragraph">
              <wp:posOffset>3133725</wp:posOffset>
            </wp:positionV>
            <wp:extent cx="2887980" cy="2145030"/>
            <wp:effectExtent l="0" t="0" r="7620" b="7620"/>
            <wp:wrapThrough wrapText="bothSides">
              <wp:wrapPolygon edited="0">
                <wp:start x="570" y="0"/>
                <wp:lineTo x="0" y="384"/>
                <wp:lineTo x="0" y="21293"/>
                <wp:lineTo x="570" y="21485"/>
                <wp:lineTo x="20945" y="21485"/>
                <wp:lineTo x="21515" y="21293"/>
                <wp:lineTo x="21515" y="384"/>
                <wp:lineTo x="20945" y="0"/>
                <wp:lineTo x="570" y="0"/>
              </wp:wrapPolygon>
            </wp:wrapThrough>
            <wp:docPr id="28" name="Picture 28" descr="C:\Users\lgordon\AppData\Local\Microsoft\Windows\Temporary Internet Files\Content.IE5\9WGL31PC\Wandering_in_the_dese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gordon\AppData\Local\Microsoft\Windows\Temporary Internet Files\Content.IE5\9WGL31PC\Wandering_in_the_desert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0660968D" wp14:editId="427C4D01">
            <wp:simplePos x="0" y="0"/>
            <wp:positionH relativeFrom="column">
              <wp:posOffset>1203960</wp:posOffset>
            </wp:positionH>
            <wp:positionV relativeFrom="paragraph">
              <wp:posOffset>2771775</wp:posOffset>
            </wp:positionV>
            <wp:extent cx="2394585" cy="2404110"/>
            <wp:effectExtent l="0" t="0" r="5715" b="0"/>
            <wp:wrapThrough wrapText="bothSides">
              <wp:wrapPolygon edited="0">
                <wp:start x="687" y="0"/>
                <wp:lineTo x="0" y="342"/>
                <wp:lineTo x="0" y="21223"/>
                <wp:lineTo x="687" y="21395"/>
                <wp:lineTo x="20792" y="21395"/>
                <wp:lineTo x="21480" y="21223"/>
                <wp:lineTo x="21480" y="342"/>
                <wp:lineTo x="20792" y="0"/>
                <wp:lineTo x="687" y="0"/>
              </wp:wrapPolygon>
            </wp:wrapThrough>
            <wp:docPr id="23" name="Picture 23" descr="C:\Users\lgordon\AppData\Local\Microsoft\Windows\Temporary Internet Files\Content.IE5\1NIT0SV3\Astronaut_moon_ro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gordon\AppData\Local\Microsoft\Windows\Temporary Internet Files\Content.IE5\1NIT0SV3\Astronaut_moon_rock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40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35A2F887" wp14:editId="482532BA">
            <wp:simplePos x="0" y="0"/>
            <wp:positionH relativeFrom="column">
              <wp:posOffset>3055620</wp:posOffset>
            </wp:positionH>
            <wp:positionV relativeFrom="paragraph">
              <wp:posOffset>816610</wp:posOffset>
            </wp:positionV>
            <wp:extent cx="2834640" cy="2124075"/>
            <wp:effectExtent l="0" t="0" r="3810" b="9525"/>
            <wp:wrapThrough wrapText="bothSides">
              <wp:wrapPolygon edited="0">
                <wp:start x="581" y="0"/>
                <wp:lineTo x="0" y="387"/>
                <wp:lineTo x="0" y="21309"/>
                <wp:lineTo x="581" y="21503"/>
                <wp:lineTo x="20903" y="21503"/>
                <wp:lineTo x="21484" y="21309"/>
                <wp:lineTo x="21484" y="387"/>
                <wp:lineTo x="20903" y="0"/>
                <wp:lineTo x="581" y="0"/>
              </wp:wrapPolygon>
            </wp:wrapThrough>
            <wp:docPr id="25" name="Picture 25" descr="C:\Users\lgordon\AppData\Local\Microsoft\Windows\Temporary Internet Files\Content.IE5\MCOAU7Z7\The_Jungle_The_Last_Gardens_of_Heliga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gordon\AppData\Local\Microsoft\Windows\Temporary Internet Files\Content.IE5\MCOAU7Z7\The_Jungle_The_Last_Gardens_of_Heligan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1D6C6187" wp14:editId="61E641EC">
            <wp:simplePos x="0" y="0"/>
            <wp:positionH relativeFrom="column">
              <wp:posOffset>-591820</wp:posOffset>
            </wp:positionH>
            <wp:positionV relativeFrom="paragraph">
              <wp:posOffset>504190</wp:posOffset>
            </wp:positionV>
            <wp:extent cx="3032760" cy="2272665"/>
            <wp:effectExtent l="0" t="0" r="0" b="0"/>
            <wp:wrapThrough wrapText="bothSides">
              <wp:wrapPolygon edited="0">
                <wp:start x="543" y="0"/>
                <wp:lineTo x="0" y="362"/>
                <wp:lineTo x="0" y="21184"/>
                <wp:lineTo x="543" y="21365"/>
                <wp:lineTo x="20894" y="21365"/>
                <wp:lineTo x="21437" y="21184"/>
                <wp:lineTo x="21437" y="362"/>
                <wp:lineTo x="20894" y="0"/>
                <wp:lineTo x="543" y="0"/>
              </wp:wrapPolygon>
            </wp:wrapThrough>
            <wp:docPr id="22" name="Picture 22" descr="C:\Users\lgordon\AppData\Local\Microsoft\Windows\Temporary Internet Files\Content.IE5\Y9RMXTVX\Lone_in_the_arctic_dese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gordon\AppData\Local\Microsoft\Windows\Temporary Internet Files\Content.IE5\Y9RMXTVX\Lone_in_the_arctic_desert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  <w:r w:rsidR="00E03DA4">
        <w:t xml:space="preserve">    </w:t>
      </w:r>
    </w:p>
    <w:p w:rsidR="00E03DA4" w:rsidRDefault="00E03DA4"/>
    <w:p w:rsidR="00E03DA4" w:rsidRDefault="00E03DA4"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27C74ED1" wp14:editId="24277242">
            <wp:simplePos x="0" y="0"/>
            <wp:positionH relativeFrom="column">
              <wp:posOffset>3857625</wp:posOffset>
            </wp:positionH>
            <wp:positionV relativeFrom="paragraph">
              <wp:posOffset>361950</wp:posOffset>
            </wp:positionV>
            <wp:extent cx="2788920" cy="2091055"/>
            <wp:effectExtent l="0" t="0" r="0" b="4445"/>
            <wp:wrapThrough wrapText="bothSides">
              <wp:wrapPolygon edited="0">
                <wp:start x="590" y="0"/>
                <wp:lineTo x="0" y="394"/>
                <wp:lineTo x="0" y="21252"/>
                <wp:lineTo x="590" y="21449"/>
                <wp:lineTo x="20803" y="21449"/>
                <wp:lineTo x="21393" y="21252"/>
                <wp:lineTo x="21393" y="394"/>
                <wp:lineTo x="20803" y="0"/>
                <wp:lineTo x="590" y="0"/>
              </wp:wrapPolygon>
            </wp:wrapThrough>
            <wp:docPr id="26" name="Picture 26" descr="C:\Users\lgordon\AppData\Local\Microsoft\Windows\Temporary Internet Files\Content.IE5\1NIT0SV3\Tourist_shi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gordon\AppData\Local\Microsoft\Windows\Temporary Internet Files\Content.IE5\1NIT0SV3\Tourist_ship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DA4" w:rsidRDefault="00E03DA4"/>
    <w:p w:rsidR="00E03DA4" w:rsidRDefault="00EB33EF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185708A6" wp14:editId="5DF38465">
            <wp:simplePos x="0" y="0"/>
            <wp:positionH relativeFrom="column">
              <wp:posOffset>-2821305</wp:posOffset>
            </wp:positionH>
            <wp:positionV relativeFrom="paragraph">
              <wp:posOffset>119380</wp:posOffset>
            </wp:positionV>
            <wp:extent cx="1219200" cy="792480"/>
            <wp:effectExtent l="0" t="0" r="0" b="7620"/>
            <wp:wrapThrough wrapText="bothSides">
              <wp:wrapPolygon edited="0">
                <wp:start x="675" y="0"/>
                <wp:lineTo x="0" y="1038"/>
                <wp:lineTo x="0" y="20250"/>
                <wp:lineTo x="675" y="21288"/>
                <wp:lineTo x="20588" y="21288"/>
                <wp:lineTo x="21263" y="20250"/>
                <wp:lineTo x="21263" y="1038"/>
                <wp:lineTo x="20588" y="0"/>
                <wp:lineTo x="675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DA4" w:rsidRDefault="00E03DA4"/>
    <w:p w:rsidR="00E03DA4" w:rsidRDefault="00E03DA4"/>
    <w:p w:rsidR="00E03DA4" w:rsidRDefault="00E03DA4"/>
    <w:p w:rsidR="00E03DA4" w:rsidRDefault="00E03DA4"/>
    <w:p w:rsidR="00E03DA4" w:rsidRDefault="00E03DA4"/>
    <w:p w:rsidR="00E03DA4" w:rsidRDefault="00E03DA4"/>
    <w:p w:rsidR="00E03DA4" w:rsidRDefault="00E03DA4"/>
    <w:p w:rsidR="00E03DA4" w:rsidRDefault="00E03DA4">
      <w:r>
        <w:rPr>
          <w:noProof/>
          <w:lang w:eastAsia="en-GB"/>
        </w:rPr>
        <w:lastRenderedPageBreak/>
        <w:drawing>
          <wp:anchor distT="0" distB="0" distL="114300" distR="114300" simplePos="0" relativeHeight="251699200" behindDoc="1" locked="0" layoutInCell="1" allowOverlap="1" wp14:anchorId="766AF757" wp14:editId="009FC88F">
            <wp:simplePos x="0" y="0"/>
            <wp:positionH relativeFrom="column">
              <wp:posOffset>8318500</wp:posOffset>
            </wp:positionH>
            <wp:positionV relativeFrom="paragraph">
              <wp:posOffset>289560</wp:posOffset>
            </wp:positionV>
            <wp:extent cx="1247140" cy="2217420"/>
            <wp:effectExtent l="0" t="0" r="0" b="0"/>
            <wp:wrapThrough wrapText="bothSides">
              <wp:wrapPolygon edited="0">
                <wp:start x="0" y="0"/>
                <wp:lineTo x="0" y="21340"/>
                <wp:lineTo x="21116" y="21340"/>
                <wp:lineTo x="21116" y="0"/>
                <wp:lineTo x="0" y="0"/>
              </wp:wrapPolygon>
            </wp:wrapThrough>
            <wp:docPr id="3083" name="Picture 3083" descr="C:\Users\lgordon\AppData\Local\Microsoft\Windows\Temporary Internet Files\Content.IE5\1NIT0SV3\190px-Climber_with_equipmen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gordon\AppData\Local\Microsoft\Windows\Temporary Internet Files\Content.IE5\1NIT0SV3\190px-Climber_with_equipment[1]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0CDDC47C" wp14:editId="32C774CF">
            <wp:simplePos x="0" y="0"/>
            <wp:positionH relativeFrom="column">
              <wp:posOffset>6910070</wp:posOffset>
            </wp:positionH>
            <wp:positionV relativeFrom="paragraph">
              <wp:posOffset>290195</wp:posOffset>
            </wp:positionV>
            <wp:extent cx="1177290" cy="1879600"/>
            <wp:effectExtent l="190500" t="114300" r="194310" b="101600"/>
            <wp:wrapThrough wrapText="bothSides">
              <wp:wrapPolygon edited="0">
                <wp:start x="-962" y="-44"/>
                <wp:lineTo x="-675" y="7296"/>
                <wp:lineTo x="-2044" y="7474"/>
                <wp:lineTo x="-801" y="14467"/>
                <wp:lineTo x="-455" y="20906"/>
                <wp:lineTo x="-242" y="21549"/>
                <wp:lineTo x="19090" y="21722"/>
                <wp:lineTo x="19432" y="21678"/>
                <wp:lineTo x="22170" y="21322"/>
                <wp:lineTo x="21895" y="15098"/>
                <wp:lineTo x="22129" y="11491"/>
                <wp:lineTo x="21805" y="801"/>
                <wp:lineTo x="21238" y="-914"/>
                <wp:lineTo x="11087" y="-1385"/>
                <wp:lineTo x="2118" y="-444"/>
                <wp:lineTo x="-962" y="-44"/>
              </wp:wrapPolygon>
            </wp:wrapThrough>
            <wp:docPr id="3080" name="Picture 3080" descr="C:\Users\lgordon\AppData\Local\Microsoft\Windows\Temporary Internet Files\Content.IE5\1ICOCWLS\Boost-Mobile-HTC-One-SV-and-Boost-For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gordon\AppData\Local\Microsoft\Windows\Temporary Internet Files\Content.IE5\1ICOCWLS\Boost-Mobile-HTC-One-SV-and-Boost-Forc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9" t="11598" r="48711" b="13918"/>
                    <a:stretch/>
                  </pic:blipFill>
                  <pic:spPr bwMode="auto">
                    <a:xfrm rot="702497">
                      <a:off x="0" y="0"/>
                      <a:ext cx="117729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28D8EB2D" wp14:editId="24C2E17F">
            <wp:simplePos x="0" y="0"/>
            <wp:positionH relativeFrom="column">
              <wp:posOffset>2367915</wp:posOffset>
            </wp:positionH>
            <wp:positionV relativeFrom="paragraph">
              <wp:posOffset>310515</wp:posOffset>
            </wp:positionV>
            <wp:extent cx="2667000" cy="1576070"/>
            <wp:effectExtent l="95250" t="190500" r="95250" b="176530"/>
            <wp:wrapThrough wrapText="bothSides">
              <wp:wrapPolygon edited="0">
                <wp:start x="20424" y="-530"/>
                <wp:lineTo x="2362" y="-4400"/>
                <wp:lineTo x="2031" y="-261"/>
                <wp:lineTo x="44" y="-716"/>
                <wp:lineTo x="-618" y="7563"/>
                <wp:lineTo x="-668" y="15983"/>
                <wp:lineTo x="-317" y="21332"/>
                <wp:lineTo x="906" y="21612"/>
                <wp:lineTo x="1059" y="21647"/>
                <wp:lineTo x="5575" y="21627"/>
                <wp:lineTo x="5728" y="21662"/>
                <wp:lineTo x="21501" y="21056"/>
                <wp:lineTo x="21832" y="16916"/>
                <wp:lineTo x="21800" y="-216"/>
                <wp:lineTo x="20424" y="-530"/>
              </wp:wrapPolygon>
            </wp:wrapThrough>
            <wp:docPr id="3082" name="Picture 3082" descr="C:\Users\lgordon\AppData\Local\Microsoft\Windows\Temporary Internet Files\Content.IE5\EIML321P\CLOTHES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gordon\AppData\Local\Microsoft\Windows\Temporary Internet Files\Content.IE5\EIML321P\CLOTHES_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4" t="13427" r="1000"/>
                    <a:stretch/>
                  </pic:blipFill>
                  <pic:spPr bwMode="auto">
                    <a:xfrm rot="21137891">
                      <a:off x="0" y="0"/>
                      <a:ext cx="266700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6351938C" wp14:editId="4B965237">
            <wp:simplePos x="0" y="0"/>
            <wp:positionH relativeFrom="column">
              <wp:posOffset>5440680</wp:posOffset>
            </wp:positionH>
            <wp:positionV relativeFrom="paragraph">
              <wp:posOffset>-640080</wp:posOffset>
            </wp:positionV>
            <wp:extent cx="1404620" cy="1935480"/>
            <wp:effectExtent l="0" t="0" r="5080" b="7620"/>
            <wp:wrapThrough wrapText="bothSides">
              <wp:wrapPolygon edited="0">
                <wp:start x="0" y="0"/>
                <wp:lineTo x="0" y="21472"/>
                <wp:lineTo x="21385" y="21472"/>
                <wp:lineTo x="21385" y="0"/>
                <wp:lineTo x="0" y="0"/>
              </wp:wrapPolygon>
            </wp:wrapThrough>
            <wp:docPr id="31" name="Picture 31" descr="C:\Users\lgordon\AppData\Local\Microsoft\Windows\Temporary Internet Files\Content.IE5\9WGL31PC\adult-commerical-life-vest-pf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gordon\AppData\Local\Microsoft\Windows\Temporary Internet Files\Content.IE5\9WGL31PC\adult-commerical-life-vest-pfd[1]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1D08C6C4" wp14:editId="74BE18F4">
            <wp:simplePos x="0" y="0"/>
            <wp:positionH relativeFrom="column">
              <wp:posOffset>-449580</wp:posOffset>
            </wp:positionH>
            <wp:positionV relativeFrom="paragraph">
              <wp:posOffset>-320040</wp:posOffset>
            </wp:positionV>
            <wp:extent cx="2213610" cy="1661160"/>
            <wp:effectExtent l="0" t="0" r="0" b="0"/>
            <wp:wrapThrough wrapText="bothSides">
              <wp:wrapPolygon edited="0">
                <wp:start x="0" y="0"/>
                <wp:lineTo x="0" y="21303"/>
                <wp:lineTo x="21377" y="21303"/>
                <wp:lineTo x="21377" y="0"/>
                <wp:lineTo x="0" y="0"/>
              </wp:wrapPolygon>
            </wp:wrapThrough>
            <wp:docPr id="29" name="Picture 29" descr="C:\Users\lgordon\AppData\Local\Microsoft\Windows\Temporary Internet Files\Content.IE5\MCOAU7Z7\tenda_lafuma_campo_kapasitas_2_ora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gordon\AppData\Local\Microsoft\Windows\Temporary Internet Files\Content.IE5\MCOAU7Z7\tenda_lafuma_campo_kapasitas_2_orang[1]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DA4" w:rsidRDefault="00EB33EF"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60D63AA1" wp14:editId="15942AE7">
            <wp:simplePos x="0" y="0"/>
            <wp:positionH relativeFrom="column">
              <wp:posOffset>-2312035</wp:posOffset>
            </wp:positionH>
            <wp:positionV relativeFrom="paragraph">
              <wp:posOffset>3915410</wp:posOffset>
            </wp:positionV>
            <wp:extent cx="1772920" cy="1333500"/>
            <wp:effectExtent l="76200" t="114300" r="74930" b="114300"/>
            <wp:wrapThrough wrapText="bothSides">
              <wp:wrapPolygon edited="0">
                <wp:start x="21036" y="-297"/>
                <wp:lineTo x="299" y="-3632"/>
                <wp:lineTo x="-593" y="6170"/>
                <wp:lineTo x="-1024" y="16047"/>
                <wp:lineTo x="-548" y="21097"/>
                <wp:lineTo x="-576" y="21403"/>
                <wp:lineTo x="807" y="21626"/>
                <wp:lineTo x="1037" y="21663"/>
                <wp:lineTo x="2678" y="21616"/>
                <wp:lineTo x="2908" y="21653"/>
                <wp:lineTo x="21557" y="19679"/>
                <wp:lineTo x="21975" y="15084"/>
                <wp:lineTo x="21958" y="-149"/>
                <wp:lineTo x="21036" y="-297"/>
              </wp:wrapPolygon>
            </wp:wrapThrough>
            <wp:docPr id="3077" name="Picture 3077" descr="C:\Users\lgordon\AppData\Local\Microsoft\Windows\Temporary Internet Files\Content.IE5\EIML321P\first-aid-kit-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gordon\AppData\Local\Microsoft\Windows\Temporary Internet Files\Content.IE5\EIML321P\first-aid-kit-image[1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6173">
                      <a:off x="0" y="0"/>
                      <a:ext cx="17729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6F51CE7A" wp14:editId="306B2378">
            <wp:simplePos x="0" y="0"/>
            <wp:positionH relativeFrom="column">
              <wp:posOffset>2276475</wp:posOffset>
            </wp:positionH>
            <wp:positionV relativeFrom="paragraph">
              <wp:posOffset>1827530</wp:posOffset>
            </wp:positionV>
            <wp:extent cx="2134870" cy="1066800"/>
            <wp:effectExtent l="76200" t="171450" r="74930" b="171450"/>
            <wp:wrapThrough wrapText="bothSides">
              <wp:wrapPolygon edited="0">
                <wp:start x="-403" y="-131"/>
                <wp:lineTo x="-400" y="12362"/>
                <wp:lineTo x="-303" y="18578"/>
                <wp:lineTo x="9505" y="21748"/>
                <wp:lineTo x="9696" y="21688"/>
                <wp:lineTo x="20628" y="21772"/>
                <wp:lineTo x="20818" y="21712"/>
                <wp:lineTo x="21770" y="21414"/>
                <wp:lineTo x="21730" y="3467"/>
                <wp:lineTo x="20640" y="-486"/>
                <wp:lineTo x="20162" y="-6583"/>
                <wp:lineTo x="359" y="-370"/>
                <wp:lineTo x="-403" y="-131"/>
              </wp:wrapPolygon>
            </wp:wrapThrough>
            <wp:docPr id="30" name="Picture 30" descr="C:\Users\lgordon\AppData\Local\Microsoft\Windows\Temporary Internet Files\Content.IE5\C8DAL02N\2574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gordon\AppData\Local\Microsoft\Windows\Temporary Internet Files\Content.IE5\C8DAL02N\257426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610">
                      <a:off x="0" y="0"/>
                      <a:ext cx="213487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193C83E5" wp14:editId="419C9EBD">
            <wp:simplePos x="0" y="0"/>
            <wp:positionH relativeFrom="column">
              <wp:posOffset>3585210</wp:posOffset>
            </wp:positionH>
            <wp:positionV relativeFrom="paragraph">
              <wp:posOffset>3547745</wp:posOffset>
            </wp:positionV>
            <wp:extent cx="670560" cy="1546860"/>
            <wp:effectExtent l="0" t="0" r="0" b="0"/>
            <wp:wrapThrough wrapText="bothSides">
              <wp:wrapPolygon edited="0">
                <wp:start x="0" y="0"/>
                <wp:lineTo x="0" y="21281"/>
                <wp:lineTo x="20864" y="21281"/>
                <wp:lineTo x="20864" y="0"/>
                <wp:lineTo x="0" y="0"/>
              </wp:wrapPolygon>
            </wp:wrapThrough>
            <wp:docPr id="3085" name="Picture 3085" descr="C:\Users\lgordon\AppData\Local\Microsoft\Windows\Temporary Internet Files\Content.IE5\1ICOCWLS\6813883350_25c9c458c5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gordon\AppData\Local\Microsoft\Windows\Temporary Internet Files\Content.IE5\1ICOCWLS\6813883350_25c9c458c5_z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5" r="31853" b="-3046"/>
                    <a:stretch/>
                  </pic:blipFill>
                  <pic:spPr bwMode="auto">
                    <a:xfrm>
                      <a:off x="0" y="0"/>
                      <a:ext cx="6705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30829B7E" wp14:editId="1D93FAA8">
            <wp:simplePos x="0" y="0"/>
            <wp:positionH relativeFrom="column">
              <wp:posOffset>4164330</wp:posOffset>
            </wp:positionH>
            <wp:positionV relativeFrom="paragraph">
              <wp:posOffset>4158615</wp:posOffset>
            </wp:positionV>
            <wp:extent cx="1140460" cy="1783080"/>
            <wp:effectExtent l="0" t="0" r="2540" b="7620"/>
            <wp:wrapThrough wrapText="bothSides">
              <wp:wrapPolygon edited="0">
                <wp:start x="0" y="0"/>
                <wp:lineTo x="0" y="21462"/>
                <wp:lineTo x="21287" y="21462"/>
                <wp:lineTo x="21287" y="0"/>
                <wp:lineTo x="0" y="0"/>
              </wp:wrapPolygon>
            </wp:wrapThrough>
            <wp:docPr id="3091" name="Picture 3091" descr="C:\Users\lgordon\AppData\Local\Microsoft\Windows\Temporary Internet Files\Content.IE5\1ICOCWLS\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gordon\AppData\Local\Microsoft\Windows\Temporary Internet Files\Content.IE5\1ICOCWLS\21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5103B641" wp14:editId="1673B06F">
            <wp:simplePos x="0" y="0"/>
            <wp:positionH relativeFrom="column">
              <wp:posOffset>1969770</wp:posOffset>
            </wp:positionH>
            <wp:positionV relativeFrom="paragraph">
              <wp:posOffset>3342005</wp:posOffset>
            </wp:positionV>
            <wp:extent cx="1614805" cy="1231265"/>
            <wp:effectExtent l="0" t="0" r="4445" b="6985"/>
            <wp:wrapThrough wrapText="bothSides">
              <wp:wrapPolygon edited="0">
                <wp:start x="0" y="0"/>
                <wp:lineTo x="0" y="21388"/>
                <wp:lineTo x="21405" y="21388"/>
                <wp:lineTo x="21405" y="0"/>
                <wp:lineTo x="0" y="0"/>
              </wp:wrapPolygon>
            </wp:wrapThrough>
            <wp:docPr id="3089" name="Picture 3089" descr="C:\Users\lgordon\AppData\Local\Microsoft\Windows\Temporary Internet Files\Content.IE5\C8DAL02N\compas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gordon\AppData\Local\Microsoft\Windows\Temporary Internet Files\Content.IE5\C8DAL02N\compass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6F445D7A" wp14:editId="2CC2F247">
            <wp:simplePos x="0" y="0"/>
            <wp:positionH relativeFrom="column">
              <wp:posOffset>1764030</wp:posOffset>
            </wp:positionH>
            <wp:positionV relativeFrom="paragraph">
              <wp:posOffset>4810125</wp:posOffset>
            </wp:positionV>
            <wp:extent cx="1181100" cy="1120775"/>
            <wp:effectExtent l="0" t="0" r="0" b="3175"/>
            <wp:wrapThrough wrapText="bothSides">
              <wp:wrapPolygon edited="0">
                <wp:start x="0" y="0"/>
                <wp:lineTo x="0" y="21294"/>
                <wp:lineTo x="21252" y="21294"/>
                <wp:lineTo x="21252" y="0"/>
                <wp:lineTo x="0" y="0"/>
              </wp:wrapPolygon>
            </wp:wrapThrough>
            <wp:docPr id="3088" name="Picture 3088" descr="C:\Users\lgordon\AppData\Local\Microsoft\Windows\Temporary Internet Files\Content.IE5\DW4VPGKL\bff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gordon\AppData\Local\Microsoft\Windows\Temporary Internet Files\Content.IE5\DW4VPGKL\bff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4DD5696E" wp14:editId="0F3A806C">
            <wp:simplePos x="0" y="0"/>
            <wp:positionH relativeFrom="column">
              <wp:posOffset>5500370</wp:posOffset>
            </wp:positionH>
            <wp:positionV relativeFrom="paragraph">
              <wp:posOffset>4088765</wp:posOffset>
            </wp:positionV>
            <wp:extent cx="2000885" cy="1499235"/>
            <wp:effectExtent l="0" t="0" r="0" b="5715"/>
            <wp:wrapThrough wrapText="bothSides">
              <wp:wrapPolygon edited="0">
                <wp:start x="0" y="0"/>
                <wp:lineTo x="0" y="21408"/>
                <wp:lineTo x="21387" y="21408"/>
                <wp:lineTo x="21387" y="0"/>
                <wp:lineTo x="0" y="0"/>
              </wp:wrapPolygon>
            </wp:wrapThrough>
            <wp:docPr id="3084" name="Picture 3084" descr="C:\Users\lgordon\AppData\Local\Microsoft\Windows\Temporary Internet Files\Content.IE5\C8DAL02N\220px-PBS_bifocal_mask_P925147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gordon\AppData\Local\Microsoft\Windows\Temporary Internet Files\Content.IE5\C8DAL02N\220px-PBS_bifocal_mask_P9251477[1]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525D7272" wp14:editId="65FC56A1">
            <wp:simplePos x="0" y="0"/>
            <wp:positionH relativeFrom="column">
              <wp:posOffset>-198120</wp:posOffset>
            </wp:positionH>
            <wp:positionV relativeFrom="paragraph">
              <wp:posOffset>2458085</wp:posOffset>
            </wp:positionV>
            <wp:extent cx="1958340" cy="1306195"/>
            <wp:effectExtent l="0" t="0" r="3810" b="8255"/>
            <wp:wrapThrough wrapText="bothSides">
              <wp:wrapPolygon edited="0">
                <wp:start x="0" y="0"/>
                <wp:lineTo x="0" y="21421"/>
                <wp:lineTo x="21432" y="21421"/>
                <wp:lineTo x="21432" y="0"/>
                <wp:lineTo x="0" y="0"/>
              </wp:wrapPolygon>
            </wp:wrapThrough>
            <wp:docPr id="3079" name="Picture 3079" descr="C:\Users\lgordon\AppData\Local\Microsoft\Windows\Temporary Internet Files\Content.IE5\C8DAL02N\High_power_torc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gordon\AppData\Local\Microsoft\Windows\Temporary Internet Files\Content.IE5\C8DAL02N\High_power_torch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6325A725" wp14:editId="368A17C6">
            <wp:simplePos x="0" y="0"/>
            <wp:positionH relativeFrom="column">
              <wp:posOffset>-443865</wp:posOffset>
            </wp:positionH>
            <wp:positionV relativeFrom="paragraph">
              <wp:posOffset>4142105</wp:posOffset>
            </wp:positionV>
            <wp:extent cx="2207895" cy="1546860"/>
            <wp:effectExtent l="0" t="0" r="1905" b="0"/>
            <wp:wrapThrough wrapText="bothSides">
              <wp:wrapPolygon edited="0">
                <wp:start x="0" y="0"/>
                <wp:lineTo x="0" y="21281"/>
                <wp:lineTo x="21432" y="21281"/>
                <wp:lineTo x="21432" y="0"/>
                <wp:lineTo x="0" y="0"/>
              </wp:wrapPolygon>
            </wp:wrapThrough>
            <wp:docPr id="3086" name="Picture 3086" descr="C:\Users\lgordon\AppData\Local\Microsoft\Windows\Temporary Internet Files\Content.IE5\1NIT0SV3\vector-pocket-knif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gordon\AppData\Local\Microsoft\Windows\Temporary Internet Files\Content.IE5\1NIT0SV3\vector-pocket-knife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DA4"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6ABEDEE5" wp14:editId="3779DA79">
            <wp:simplePos x="0" y="0"/>
            <wp:positionH relativeFrom="column">
              <wp:posOffset>4641215</wp:posOffset>
            </wp:positionH>
            <wp:positionV relativeFrom="paragraph">
              <wp:posOffset>1932940</wp:posOffset>
            </wp:positionV>
            <wp:extent cx="2697480" cy="1828165"/>
            <wp:effectExtent l="152400" t="228600" r="140970" b="229235"/>
            <wp:wrapThrough wrapText="bothSides">
              <wp:wrapPolygon edited="0">
                <wp:start x="-381" y="16"/>
                <wp:lineTo x="-369" y="19443"/>
                <wp:lineTo x="676" y="21684"/>
                <wp:lineTo x="14620" y="21691"/>
                <wp:lineTo x="14770" y="21651"/>
                <wp:lineTo x="20664" y="21708"/>
                <wp:lineTo x="20814" y="21669"/>
                <wp:lineTo x="21865" y="21393"/>
                <wp:lineTo x="21649" y="1562"/>
                <wp:lineTo x="21276" y="-1540"/>
                <wp:lineTo x="14764" y="-292"/>
                <wp:lineTo x="14338" y="-3838"/>
                <wp:lineTo x="520" y="-220"/>
                <wp:lineTo x="-381" y="16"/>
              </wp:wrapPolygon>
            </wp:wrapThrough>
            <wp:docPr id="3078" name="Picture 3078" descr="Image result for trek 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ek ration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3808">
                      <a:off x="0" y="0"/>
                      <a:ext cx="269748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p w:rsidR="00EB33EF" w:rsidRDefault="00EB33EF"/>
    <w:p w:rsidR="00EB33EF" w:rsidRDefault="00EB33EF"/>
    <w:p w:rsidR="00EB33EF" w:rsidRDefault="00EB33EF"/>
    <w:p w:rsidR="00EB33EF" w:rsidRDefault="001858FA">
      <w:r>
        <w:rPr>
          <w:noProof/>
          <w:lang w:eastAsia="en-GB"/>
        </w:rPr>
        <w:drawing>
          <wp:anchor distT="0" distB="0" distL="114300" distR="114300" simplePos="0" relativeHeight="251732992" behindDoc="1" locked="0" layoutInCell="1" allowOverlap="1" wp14:anchorId="34C77EDA" wp14:editId="645A4CC1">
            <wp:simplePos x="0" y="0"/>
            <wp:positionH relativeFrom="column">
              <wp:posOffset>1257300</wp:posOffset>
            </wp:positionH>
            <wp:positionV relativeFrom="paragraph">
              <wp:posOffset>22860</wp:posOffset>
            </wp:positionV>
            <wp:extent cx="1066800" cy="906780"/>
            <wp:effectExtent l="0" t="0" r="0" b="7620"/>
            <wp:wrapThrough wrapText="bothSides">
              <wp:wrapPolygon edited="0">
                <wp:start x="0" y="0"/>
                <wp:lineTo x="0" y="21328"/>
                <wp:lineTo x="21214" y="21328"/>
                <wp:lineTo x="21214" y="0"/>
                <wp:lineTo x="0" y="0"/>
              </wp:wrapPolygon>
            </wp:wrapThrough>
            <wp:docPr id="4110" name="Picture 4110" descr="C:\Users\lgordon\AppData\Local\Microsoft\Windows\Temporary Internet Files\Content.IE5\DW4VPGKL\diar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gordon\AppData\Local\Microsoft\Windows\Temporary Internet Files\Content.IE5\DW4VPGKL\diary[1]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36833360" wp14:editId="6256BE18">
            <wp:simplePos x="0" y="0"/>
            <wp:positionH relativeFrom="column">
              <wp:posOffset>-312420</wp:posOffset>
            </wp:positionH>
            <wp:positionV relativeFrom="paragraph">
              <wp:posOffset>274320</wp:posOffset>
            </wp:positionV>
            <wp:extent cx="1254125" cy="1832610"/>
            <wp:effectExtent l="0" t="0" r="3175" b="0"/>
            <wp:wrapThrough wrapText="bothSides">
              <wp:wrapPolygon edited="0">
                <wp:start x="0" y="0"/>
                <wp:lineTo x="0" y="21331"/>
                <wp:lineTo x="21327" y="21331"/>
                <wp:lineTo x="21327" y="0"/>
                <wp:lineTo x="0" y="0"/>
              </wp:wrapPolygon>
            </wp:wrapThrough>
            <wp:docPr id="3090" name="Picture 3090" descr="C:\Users\lgordon\AppData\Local\Microsoft\Windows\Temporary Internet Files\Content.IE5\1NIT0SV3\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gordon\AppData\Local\Microsoft\Windows\Temporary Internet Files\Content.IE5\1NIT0SV3\16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3EF" w:rsidRDefault="00EB33EF"/>
    <w:p w:rsidR="00EB33EF" w:rsidRDefault="00EB33EF"/>
    <w:p w:rsidR="00EB33EF" w:rsidRDefault="00EB33EF"/>
    <w:p w:rsidR="00EB33EF" w:rsidRDefault="00EB33EF"/>
    <w:p w:rsidR="00EB33EF" w:rsidRDefault="00EB33EF"/>
    <w:p w:rsidR="00EB33EF" w:rsidRDefault="00EB33EF"/>
    <w:p w:rsidR="00EB33EF" w:rsidRDefault="00EB33EF"/>
    <w:p w:rsidR="00EB33EF" w:rsidRDefault="00EB33EF"/>
    <w:p w:rsidR="00EB33EF" w:rsidRDefault="0042696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6DE28B" wp14:editId="0798DFF1">
                <wp:simplePos x="0" y="0"/>
                <wp:positionH relativeFrom="column">
                  <wp:posOffset>339090</wp:posOffset>
                </wp:positionH>
                <wp:positionV relativeFrom="paragraph">
                  <wp:posOffset>-45720</wp:posOffset>
                </wp:positionV>
                <wp:extent cx="6461760" cy="1935480"/>
                <wp:effectExtent l="419100" t="19050" r="72390" b="102870"/>
                <wp:wrapNone/>
                <wp:docPr id="3098" name="Rounded Rectangular Callout 3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1935480"/>
                        </a:xfrm>
                        <a:prstGeom prst="wedgeRoundRectCallout">
                          <a:avLst>
                            <a:gd name="adj1" fmla="val -55814"/>
                            <a:gd name="adj2" fmla="val 1020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6962" w:rsidRPr="00487D05" w:rsidRDefault="00426962" w:rsidP="004269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Pilgrim Symbols</w:t>
                            </w:r>
                          </w:p>
                          <w:p w:rsidR="00426962" w:rsidRDefault="00426962" w:rsidP="0042696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Signs and symbols are easier to recognise than text? Why is this?</w:t>
                            </w:r>
                          </w:p>
                          <w:p w:rsidR="00426962" w:rsidRDefault="00426962" w:rsidP="0042696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Pilgrims have adopted many </w:t>
                            </w:r>
                            <w:r w:rsidR="000673E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symbols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over the </w:t>
                            </w:r>
                            <w:r w:rsidR="000673E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years. Can you design a Pilgrim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Badge with a logo that encourages people to be adventurous?</w:t>
                            </w:r>
                          </w:p>
                          <w:p w:rsidR="00426962" w:rsidRPr="003D75F9" w:rsidRDefault="00426962" w:rsidP="0042696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26962" w:rsidRDefault="00426962" w:rsidP="004269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098" o:spid="_x0000_s1035" type="#_x0000_t62" style="position:absolute;margin-left:26.7pt;margin-top:-3.6pt;width:508.8pt;height:152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" adj="-1256,13005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26962" w:rsidRPr="00487D05" w:rsidRDefault="00426962" w:rsidP="0042696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Pilgrim Symbols</w:t>
                      </w:r>
                    </w:p>
                    <w:p w:rsidR="00426962" w:rsidRDefault="00426962" w:rsidP="0042696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Signs and symbols are easier to recognise than text? Why is this?</w:t>
                      </w:r>
                    </w:p>
                    <w:p w:rsidR="00426962" w:rsidRDefault="00426962" w:rsidP="0042696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Pilgrims have adopted many </w:t>
                      </w:r>
                      <w:r w:rsidR="000673E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symbols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over the </w:t>
                      </w:r>
                      <w:r w:rsidR="000673E9">
                        <w:rPr>
                          <w:rFonts w:ascii="Arial" w:hAnsi="Arial" w:cs="Arial"/>
                          <w:sz w:val="32"/>
                          <w:szCs w:val="32"/>
                        </w:rPr>
                        <w:t>years. Can you design a Pilgrim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Badge with a logo that encourages people to be adventurous?</w:t>
                      </w:r>
                    </w:p>
                    <w:p w:rsidR="00426962" w:rsidRPr="003D75F9" w:rsidRDefault="00426962" w:rsidP="0042696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426962" w:rsidRDefault="00426962" w:rsidP="004269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726CE7F6" wp14:editId="570BC413">
            <wp:simplePos x="0" y="0"/>
            <wp:positionH relativeFrom="column">
              <wp:posOffset>8061960</wp:posOffset>
            </wp:positionH>
            <wp:positionV relativeFrom="paragraph">
              <wp:posOffset>335280</wp:posOffset>
            </wp:positionV>
            <wp:extent cx="1303020" cy="1941195"/>
            <wp:effectExtent l="0" t="0" r="0" b="1905"/>
            <wp:wrapThrough wrapText="bothSides">
              <wp:wrapPolygon edited="0">
                <wp:start x="0" y="0"/>
                <wp:lineTo x="0" y="21409"/>
                <wp:lineTo x="21158" y="21409"/>
                <wp:lineTo x="21158" y="0"/>
                <wp:lineTo x="0" y="0"/>
              </wp:wrapPolygon>
            </wp:wrapThrough>
            <wp:docPr id="3099" name="Picture 3099" descr="C:\Users\lgordon\AppData\Local\Microsoft\Windows\Temporary Internet Files\Content.IE5\MCOAU7Z7\Becket-pilgrim-bad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gordon\AppData\Local\Microsoft\Windows\Temporary Internet Files\Content.IE5\MCOAU7Z7\Becket-pilgrim-badge[1]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3EF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395A82B8" wp14:editId="60558FE7">
            <wp:simplePos x="0" y="0"/>
            <wp:positionH relativeFrom="column">
              <wp:posOffset>-114300</wp:posOffset>
            </wp:positionH>
            <wp:positionV relativeFrom="paragraph">
              <wp:posOffset>-327660</wp:posOffset>
            </wp:positionV>
            <wp:extent cx="1219200" cy="792480"/>
            <wp:effectExtent l="0" t="0" r="0" b="7620"/>
            <wp:wrapThrough wrapText="bothSides">
              <wp:wrapPolygon edited="0">
                <wp:start x="675" y="0"/>
                <wp:lineTo x="0" y="1038"/>
                <wp:lineTo x="0" y="20250"/>
                <wp:lineTo x="675" y="21288"/>
                <wp:lineTo x="20588" y="21288"/>
                <wp:lineTo x="21263" y="20250"/>
                <wp:lineTo x="21263" y="1038"/>
                <wp:lineTo x="20588" y="0"/>
                <wp:lineTo x="675" y="0"/>
              </wp:wrapPolygon>
            </wp:wrapThrough>
            <wp:docPr id="3093" name="Picture 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3EF" w:rsidRDefault="000673E9">
      <w:r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6953059E" wp14:editId="310B6CC5">
            <wp:simplePos x="0" y="0"/>
            <wp:positionH relativeFrom="column">
              <wp:posOffset>1538605</wp:posOffset>
            </wp:positionH>
            <wp:positionV relativeFrom="paragraph">
              <wp:posOffset>4409440</wp:posOffset>
            </wp:positionV>
            <wp:extent cx="1756410" cy="1671320"/>
            <wp:effectExtent l="0" t="0" r="0" b="5080"/>
            <wp:wrapThrough wrapText="bothSides">
              <wp:wrapPolygon edited="0">
                <wp:start x="20148" y="0"/>
                <wp:lineTo x="9839" y="985"/>
                <wp:lineTo x="8200" y="1723"/>
                <wp:lineTo x="7497" y="7878"/>
                <wp:lineTo x="2577" y="12556"/>
                <wp:lineTo x="0" y="15757"/>
                <wp:lineTo x="0" y="17726"/>
                <wp:lineTo x="1640" y="19696"/>
                <wp:lineTo x="1640" y="19942"/>
                <wp:lineTo x="2343" y="21419"/>
                <wp:lineTo x="10777" y="21419"/>
                <wp:lineTo x="11011" y="21419"/>
                <wp:lineTo x="12182" y="19696"/>
                <wp:lineTo x="21319" y="18957"/>
                <wp:lineTo x="21319" y="16495"/>
                <wp:lineTo x="20850" y="15757"/>
                <wp:lineTo x="19679" y="11818"/>
                <wp:lineTo x="20148" y="7878"/>
                <wp:lineTo x="21085" y="7386"/>
                <wp:lineTo x="20148" y="4678"/>
                <wp:lineTo x="16165" y="3939"/>
                <wp:lineTo x="21319" y="492"/>
                <wp:lineTo x="21319" y="0"/>
                <wp:lineTo x="20148" y="0"/>
              </wp:wrapPolygon>
            </wp:wrapThrough>
            <wp:docPr id="4106" name="Picture 4106" descr="C:\Users\lgordon\AppData\Local\Microsoft\Windows\Temporary Internet Files\Content.IE5\EIML321P\knight-on-horse-vector-ar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gordon\AppData\Local\Microsoft\Windows\Temporary Internet Files\Content.IE5\EIML321P\knight-on-horse-vector-art[1]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641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34AE6E09" wp14:editId="22C016AE">
            <wp:simplePos x="0" y="0"/>
            <wp:positionH relativeFrom="column">
              <wp:posOffset>-754380</wp:posOffset>
            </wp:positionH>
            <wp:positionV relativeFrom="paragraph">
              <wp:posOffset>2473325</wp:posOffset>
            </wp:positionV>
            <wp:extent cx="2956560" cy="2956560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4098" name="Picture 4098" descr="C:\Users\lgordon\AppData\Local\Microsoft\Windows\Temporary Internet Files\Content.IE5\Y9RMXTVX\badge-shield-outline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gordon\AppData\Local\Microsoft\Windows\Temporary Internet Files\Content.IE5\Y9RMXTVX\badge-shield-outline-clipart[1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962"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3E32C8A9" wp14:editId="3D48BEC1">
            <wp:simplePos x="0" y="0"/>
            <wp:positionH relativeFrom="column">
              <wp:posOffset>7940040</wp:posOffset>
            </wp:positionH>
            <wp:positionV relativeFrom="paragraph">
              <wp:posOffset>5140325</wp:posOffset>
            </wp:positionV>
            <wp:extent cx="1118870" cy="1057275"/>
            <wp:effectExtent l="0" t="0" r="5080" b="0"/>
            <wp:wrapThrough wrapText="bothSides">
              <wp:wrapPolygon edited="0">
                <wp:start x="3310" y="0"/>
                <wp:lineTo x="2207" y="13232"/>
                <wp:lineTo x="3310" y="20238"/>
                <wp:lineTo x="4781" y="20238"/>
                <wp:lineTo x="17653" y="19459"/>
                <wp:lineTo x="20963" y="17903"/>
                <wp:lineTo x="19859" y="13232"/>
                <wp:lineTo x="21330" y="10897"/>
                <wp:lineTo x="21330" y="4281"/>
                <wp:lineTo x="17653" y="2724"/>
                <wp:lineTo x="5884" y="0"/>
                <wp:lineTo x="3310" y="0"/>
              </wp:wrapPolygon>
            </wp:wrapThrough>
            <wp:docPr id="4107" name="Picture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887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9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CAD745" wp14:editId="42B12DC9">
                <wp:simplePos x="0" y="0"/>
                <wp:positionH relativeFrom="column">
                  <wp:posOffset>7117080</wp:posOffset>
                </wp:positionH>
                <wp:positionV relativeFrom="paragraph">
                  <wp:posOffset>4172585</wp:posOffset>
                </wp:positionV>
                <wp:extent cx="906780" cy="586740"/>
                <wp:effectExtent l="0" t="0" r="26670" b="22860"/>
                <wp:wrapNone/>
                <wp:docPr id="4101" name="Text Box 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962" w:rsidRPr="00426962" w:rsidRDefault="00426962" w:rsidP="0042696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269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Do </w:t>
                            </w:r>
                            <w:r w:rsidR="00B9062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you </w:t>
                            </w:r>
                            <w:r w:rsidRPr="00426962">
                              <w:rPr>
                                <w:b/>
                                <w:sz w:val="18"/>
                                <w:szCs w:val="18"/>
                              </w:rPr>
                              <w:t>know what any of these mean?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01" o:spid="_x0000_s1036" type="#_x0000_t202" style="position:absolute;margin-left:560.4pt;margin-top:328.55pt;width:71.4pt;height:46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" fillcolor="white [3201]" strokecolor="white [3212]" strokeweight=".5pt">
                <v:textbox>
                  <w:txbxContent>
                    <w:p w:rsidR="00426962" w:rsidRPr="00426962" w:rsidRDefault="00426962" w:rsidP="0042696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26962">
                        <w:rPr>
                          <w:b/>
                          <w:sz w:val="18"/>
                          <w:szCs w:val="18"/>
                        </w:rPr>
                        <w:t xml:space="preserve">Do </w:t>
                      </w:r>
                      <w:r w:rsidR="00B90624">
                        <w:rPr>
                          <w:b/>
                          <w:sz w:val="18"/>
                          <w:szCs w:val="18"/>
                        </w:rPr>
                        <w:t xml:space="preserve">you </w:t>
                      </w:r>
                      <w:r w:rsidRPr="00426962">
                        <w:rPr>
                          <w:b/>
                          <w:sz w:val="18"/>
                          <w:szCs w:val="18"/>
                        </w:rPr>
                        <w:t>know what any of these mean?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26962"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223648F2" wp14:editId="179925FC">
            <wp:simplePos x="0" y="0"/>
            <wp:positionH relativeFrom="column">
              <wp:posOffset>7620000</wp:posOffset>
            </wp:positionH>
            <wp:positionV relativeFrom="paragraph">
              <wp:posOffset>3965575</wp:posOffset>
            </wp:positionV>
            <wp:extent cx="1584960" cy="1553210"/>
            <wp:effectExtent l="0" t="0" r="0" b="8890"/>
            <wp:wrapThrough wrapText="bothSides">
              <wp:wrapPolygon edited="0">
                <wp:start x="0" y="0"/>
                <wp:lineTo x="0" y="21459"/>
                <wp:lineTo x="21288" y="21459"/>
                <wp:lineTo x="21288" y="0"/>
                <wp:lineTo x="0" y="0"/>
              </wp:wrapPolygon>
            </wp:wrapThrough>
            <wp:docPr id="4100" name="Picture 4100" descr="C:\Users\lgordon\AppData\Local\Microsoft\Windows\Temporary Internet Files\Content.IE5\MCOAU7Z7\speech-bubble-1417456857mL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gordon\AppData\Local\Microsoft\Windows\Temporary Internet Files\Content.IE5\MCOAU7Z7\speech-bubble-1417456857mL5[1]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6962"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36764AA1" wp14:editId="7319C060">
            <wp:simplePos x="0" y="0"/>
            <wp:positionH relativeFrom="column">
              <wp:posOffset>4640580</wp:posOffset>
            </wp:positionH>
            <wp:positionV relativeFrom="paragraph">
              <wp:posOffset>3413125</wp:posOffset>
            </wp:positionV>
            <wp:extent cx="876300" cy="961390"/>
            <wp:effectExtent l="0" t="0" r="0" b="0"/>
            <wp:wrapThrough wrapText="bothSides">
              <wp:wrapPolygon edited="0">
                <wp:start x="0" y="0"/>
                <wp:lineTo x="0" y="20972"/>
                <wp:lineTo x="21130" y="20972"/>
                <wp:lineTo x="21130" y="0"/>
                <wp:lineTo x="0" y="0"/>
              </wp:wrapPolygon>
            </wp:wrapThrough>
            <wp:docPr id="4105" name="Picture 4105" descr="Norma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mal 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9" t="26218" r="29233" b="27378"/>
                    <a:stretch/>
                  </pic:blipFill>
                  <pic:spPr bwMode="auto">
                    <a:xfrm>
                      <a:off x="0" y="0"/>
                      <a:ext cx="8763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962">
        <w:rPr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3DF6246D" wp14:editId="26E045B0">
            <wp:simplePos x="0" y="0"/>
            <wp:positionH relativeFrom="column">
              <wp:posOffset>7620000</wp:posOffset>
            </wp:positionH>
            <wp:positionV relativeFrom="paragraph">
              <wp:posOffset>1955165</wp:posOffset>
            </wp:positionV>
            <wp:extent cx="1839595" cy="2148840"/>
            <wp:effectExtent l="0" t="0" r="0" b="0"/>
            <wp:wrapThrough wrapText="bothSides">
              <wp:wrapPolygon edited="0">
                <wp:start x="11184" y="0"/>
                <wp:lineTo x="4250" y="3064"/>
                <wp:lineTo x="3132" y="4021"/>
                <wp:lineTo x="1118" y="5936"/>
                <wp:lineTo x="447" y="9574"/>
                <wp:lineTo x="1566" y="15702"/>
                <wp:lineTo x="1566" y="16277"/>
                <wp:lineTo x="4697" y="18766"/>
                <wp:lineTo x="8052" y="19723"/>
                <wp:lineTo x="8724" y="20106"/>
                <wp:lineTo x="12526" y="20106"/>
                <wp:lineTo x="12973" y="19723"/>
                <wp:lineTo x="17000" y="18766"/>
                <wp:lineTo x="19460" y="16468"/>
                <wp:lineTo x="19460" y="15702"/>
                <wp:lineTo x="20579" y="12638"/>
                <wp:lineTo x="20579" y="9574"/>
                <wp:lineTo x="19684" y="7277"/>
                <wp:lineTo x="19460" y="6511"/>
                <wp:lineTo x="17671" y="4596"/>
                <wp:lineTo x="16552" y="3447"/>
                <wp:lineTo x="13197" y="0"/>
                <wp:lineTo x="11184" y="0"/>
              </wp:wrapPolygon>
            </wp:wrapThrough>
            <wp:docPr id="3100" name="Picture 3100" descr="C:\Users\lgordon\AppData\Local\Microsoft\Windows\Temporary Internet Files\Content.IE5\1NIT0SV3\Pilgrim_badges_of_St_Prokop,_14-15th_c,_exh._Benedictines_NG_Prague,_1508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gordon\AppData\Local\Microsoft\Windows\Temporary Internet Files\Content.IE5\1NIT0SV3\Pilgrim_badges_of_St_Prokop,_14-15th_c,_exh._Benedictines_NG_Prague,_150888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3845" b="100000" l="21389" r="836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4" t="3527" r="16106" b="-1636"/>
                    <a:stretch/>
                  </pic:blipFill>
                  <pic:spPr bwMode="auto">
                    <a:xfrm>
                      <a:off x="0" y="0"/>
                      <a:ext cx="183959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962"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04DE2D7C" wp14:editId="5A839888">
            <wp:simplePos x="0" y="0"/>
            <wp:positionH relativeFrom="column">
              <wp:posOffset>3910330</wp:posOffset>
            </wp:positionH>
            <wp:positionV relativeFrom="paragraph">
              <wp:posOffset>4378325</wp:posOffset>
            </wp:positionV>
            <wp:extent cx="1674495" cy="1569720"/>
            <wp:effectExtent l="0" t="0" r="1905" b="0"/>
            <wp:wrapThrough wrapText="bothSides">
              <wp:wrapPolygon edited="0">
                <wp:start x="0" y="0"/>
                <wp:lineTo x="0" y="21233"/>
                <wp:lineTo x="21379" y="21233"/>
                <wp:lineTo x="21379" y="0"/>
                <wp:lineTo x="0" y="0"/>
              </wp:wrapPolygon>
            </wp:wrapThrough>
            <wp:docPr id="4104" name="Picture 4104" descr="Norma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mal 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" t="8716" r="6422" b="9174"/>
                    <a:stretch/>
                  </pic:blipFill>
                  <pic:spPr bwMode="auto">
                    <a:xfrm>
                      <a:off x="0" y="0"/>
                      <a:ext cx="167449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962"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057F72E0" wp14:editId="0566AA36">
            <wp:simplePos x="0" y="0"/>
            <wp:positionH relativeFrom="column">
              <wp:posOffset>2103120</wp:posOffset>
            </wp:positionH>
            <wp:positionV relativeFrom="paragraph">
              <wp:posOffset>1303655</wp:posOffset>
            </wp:positionV>
            <wp:extent cx="2240280" cy="3166110"/>
            <wp:effectExtent l="0" t="0" r="0" b="0"/>
            <wp:wrapThrough wrapText="bothSides">
              <wp:wrapPolygon edited="0">
                <wp:start x="6061" y="1819"/>
                <wp:lineTo x="2204" y="2989"/>
                <wp:lineTo x="1286" y="3379"/>
                <wp:lineTo x="1653" y="6238"/>
                <wp:lineTo x="735" y="6238"/>
                <wp:lineTo x="1102" y="6888"/>
                <wp:lineTo x="4959" y="8318"/>
                <wp:lineTo x="4408" y="8708"/>
                <wp:lineTo x="6061" y="9097"/>
                <wp:lineTo x="14694" y="10397"/>
                <wp:lineTo x="4408" y="13516"/>
                <wp:lineTo x="2020" y="14296"/>
                <wp:lineTo x="1469" y="15726"/>
                <wp:lineTo x="1653" y="16765"/>
                <wp:lineTo x="3122" y="18715"/>
                <wp:lineTo x="2204" y="19755"/>
                <wp:lineTo x="2755" y="19884"/>
                <wp:lineTo x="12673" y="20794"/>
                <wp:lineTo x="12673" y="21054"/>
                <wp:lineTo x="20571" y="21054"/>
                <wp:lineTo x="20939" y="19105"/>
                <wp:lineTo x="20939" y="16505"/>
                <wp:lineTo x="20204" y="15596"/>
                <wp:lineTo x="19102" y="14426"/>
                <wp:lineTo x="16714" y="13776"/>
                <wp:lineTo x="9184" y="12477"/>
                <wp:lineTo x="17816" y="12477"/>
                <wp:lineTo x="19286" y="12217"/>
                <wp:lineTo x="18918" y="6238"/>
                <wp:lineTo x="19653" y="2599"/>
                <wp:lineTo x="17082" y="2209"/>
                <wp:lineTo x="6980" y="1819"/>
                <wp:lineTo x="6061" y="1819"/>
              </wp:wrapPolygon>
            </wp:wrapThrough>
            <wp:docPr id="4096" name="Picture 4096" descr="C:\Users\lgordon\AppData\Local\Microsoft\Windows\Temporary Internet Files\Content.IE5\DW4VPGKL\3439895284_9461e7cebd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gordon\AppData\Local\Microsoft\Windows\Temporary Internet Files\Content.IE5\DW4VPGKL\3439895284_9461e7cebd_z[1]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0" b="100000" l="0" r="99338">
                                  <a14:foregroundMark x1="20088" y1="66094" x2="20088" y2="66094"/>
                                  <a14:foregroundMark x1="31567" y1="74844" x2="31567" y2="74844"/>
                                  <a14:foregroundMark x1="26932" y1="70156" x2="26932" y2="70156"/>
                                  <a14:foregroundMark x1="21634" y1="22656" x2="21634" y2="22656"/>
                                  <a14:foregroundMark x1="28698" y1="13438" x2="28698" y2="13438"/>
                                  <a14:foregroundMark x1="73951" y1="19531" x2="73951" y2="19531"/>
                                  <a14:foregroundMark x1="81015" y1="11875" x2="81015" y2="11875"/>
                                  <a14:foregroundMark x1="74614" y1="12500" x2="74614" y2="12500"/>
                                  <a14:foregroundMark x1="73289" y1="12031" x2="73289" y2="12031"/>
                                  <a14:foregroundMark x1="29360" y1="10781" x2="29360" y2="10781"/>
                                  <a14:foregroundMark x1="9272" y1="15625" x2="9272" y2="15625"/>
                                  <a14:foregroundMark x1="16115" y1="88906" x2="16115" y2="88906"/>
                                  <a14:foregroundMark x1="40618" y1="59219" x2="40618" y2="59219"/>
                                  <a14:foregroundMark x1="41722" y1="63906" x2="41722" y2="63906"/>
                                  <a14:foregroundMark x1="33554" y1="61719" x2="33554" y2="61719"/>
                                  <a14:foregroundMark x1="38411" y1="74219" x2="38411" y2="74219"/>
                                  <a14:foregroundMark x1="24503" y1="78750" x2="24503" y2="78750"/>
                                  <a14:foregroundMark x1="17881" y1="87031" x2="17881" y2="87031"/>
                                  <a14:foregroundMark x1="13245" y1="91250" x2="13245" y2="91250"/>
                                  <a14:foregroundMark x1="14128" y1="90313" x2="14128" y2="903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962"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4E9C7AE3" wp14:editId="642322D1">
            <wp:simplePos x="0" y="0"/>
            <wp:positionH relativeFrom="column">
              <wp:posOffset>5935980</wp:posOffset>
            </wp:positionH>
            <wp:positionV relativeFrom="paragraph">
              <wp:posOffset>4694555</wp:posOffset>
            </wp:positionV>
            <wp:extent cx="1409700" cy="1382395"/>
            <wp:effectExtent l="0" t="0" r="0" b="8255"/>
            <wp:wrapThrough wrapText="bothSides">
              <wp:wrapPolygon edited="0">
                <wp:start x="1168" y="0"/>
                <wp:lineTo x="0" y="595"/>
                <wp:lineTo x="0" y="21134"/>
                <wp:lineTo x="1168" y="21431"/>
                <wp:lineTo x="20141" y="21431"/>
                <wp:lineTo x="21308" y="21134"/>
                <wp:lineTo x="21308" y="595"/>
                <wp:lineTo x="20141" y="0"/>
                <wp:lineTo x="1168" y="0"/>
              </wp:wrapPolygon>
            </wp:wrapThrough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1" r="21899"/>
                    <a:stretch/>
                  </pic:blipFill>
                  <pic:spPr bwMode="auto">
                    <a:xfrm>
                      <a:off x="0" y="0"/>
                      <a:ext cx="1409700" cy="138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962"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32FB894A" wp14:editId="76CE9BCB">
            <wp:simplePos x="0" y="0"/>
            <wp:positionH relativeFrom="column">
              <wp:posOffset>5516880</wp:posOffset>
            </wp:positionH>
            <wp:positionV relativeFrom="paragraph">
              <wp:posOffset>3331845</wp:posOffset>
            </wp:positionV>
            <wp:extent cx="1897380" cy="1422400"/>
            <wp:effectExtent l="0" t="0" r="7620" b="6350"/>
            <wp:wrapThrough wrapText="bothSides">
              <wp:wrapPolygon edited="0">
                <wp:start x="0" y="0"/>
                <wp:lineTo x="0" y="21407"/>
                <wp:lineTo x="21470" y="21407"/>
                <wp:lineTo x="21470" y="0"/>
                <wp:lineTo x="0" y="0"/>
              </wp:wrapPolygon>
            </wp:wrapThrough>
            <wp:docPr id="3102" name="Picture 3102" descr="C:\Users\lgordon\AppData\Local\Microsoft\Windows\Temporary Internet Files\Content.IE5\C8DAL02N\17254072665_e1e5f99a8c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gordon\AppData\Local\Microsoft\Windows\Temporary Internet Files\Content.IE5\C8DAL02N\17254072665_e1e5f99a8c_z[1]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962"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1CE94B31" wp14:editId="3CF65D75">
            <wp:simplePos x="0" y="0"/>
            <wp:positionH relativeFrom="column">
              <wp:posOffset>4640580</wp:posOffset>
            </wp:positionH>
            <wp:positionV relativeFrom="paragraph">
              <wp:posOffset>1779270</wp:posOffset>
            </wp:positionV>
            <wp:extent cx="1546860" cy="1722120"/>
            <wp:effectExtent l="0" t="0" r="0" b="0"/>
            <wp:wrapThrough wrapText="bothSides">
              <wp:wrapPolygon edited="0">
                <wp:start x="10108" y="717"/>
                <wp:lineTo x="6384" y="1434"/>
                <wp:lineTo x="1862" y="3584"/>
                <wp:lineTo x="1330" y="12664"/>
                <wp:lineTo x="2926" y="16487"/>
                <wp:lineTo x="2926" y="17442"/>
                <wp:lineTo x="7714" y="20310"/>
                <wp:lineTo x="9310" y="20788"/>
                <wp:lineTo x="11438" y="20788"/>
                <wp:lineTo x="13300" y="20310"/>
                <wp:lineTo x="18887" y="17442"/>
                <wp:lineTo x="18887" y="16487"/>
                <wp:lineTo x="20217" y="12664"/>
                <wp:lineTo x="19685" y="9319"/>
                <wp:lineTo x="17557" y="5018"/>
                <wp:lineTo x="17823" y="3584"/>
                <wp:lineTo x="14365" y="1195"/>
                <wp:lineTo x="11704" y="717"/>
                <wp:lineTo x="10108" y="717"/>
              </wp:wrapPolygon>
            </wp:wrapThrough>
            <wp:docPr id="3103" name="Picture 3103" descr="C:\Users\lgordon\AppData\Local\Microsoft\Windows\Temporary Internet Files\Content.IE5\MCOAU7Z7\Ampulla_Menas_Louvre_AF70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gordon\AppData\Local\Microsoft\Windows\Temporary Internet Files\Content.IE5\MCOAU7Z7\Ampulla_Menas_Louvre_AF7035[1]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0" b="97541" l="727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962"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526C365B" wp14:editId="1C6E2DA2">
            <wp:simplePos x="0" y="0"/>
            <wp:positionH relativeFrom="column">
              <wp:posOffset>6393180</wp:posOffset>
            </wp:positionH>
            <wp:positionV relativeFrom="paragraph">
              <wp:posOffset>1901825</wp:posOffset>
            </wp:positionV>
            <wp:extent cx="1024890" cy="1287780"/>
            <wp:effectExtent l="0" t="0" r="3810" b="7620"/>
            <wp:wrapThrough wrapText="bothSides">
              <wp:wrapPolygon edited="0">
                <wp:start x="0" y="0"/>
                <wp:lineTo x="0" y="21408"/>
                <wp:lineTo x="21279" y="21408"/>
                <wp:lineTo x="21279" y="0"/>
                <wp:lineTo x="0" y="0"/>
              </wp:wrapPolygon>
            </wp:wrapThrough>
            <wp:docPr id="3101" name="Picture 3101" descr="C:\Users\lgordon\AppData\Local\Microsoft\Windows\Temporary Internet Files\Content.IE5\DW4VPGKL\200px-Pilgrim's_Badge_MET_DP-474-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gordon\AppData\Local\Microsoft\Windows\Temporary Internet Files\Content.IE5\DW4VPGKL\200px-Pilgrim's_Badge_MET_DP-474-002[1]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962"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49D95AE5" wp14:editId="3280E220">
            <wp:simplePos x="0" y="0"/>
            <wp:positionH relativeFrom="column">
              <wp:posOffset>361950</wp:posOffset>
            </wp:positionH>
            <wp:positionV relativeFrom="paragraph">
              <wp:posOffset>537845</wp:posOffset>
            </wp:positionV>
            <wp:extent cx="1043940" cy="1842135"/>
            <wp:effectExtent l="0" t="0" r="0" b="5715"/>
            <wp:wrapThrough wrapText="bothSides">
              <wp:wrapPolygon edited="0">
                <wp:start x="8672" y="0"/>
                <wp:lineTo x="1577" y="1564"/>
                <wp:lineTo x="788" y="3127"/>
                <wp:lineTo x="1182" y="6031"/>
                <wp:lineTo x="3153" y="7595"/>
                <wp:lineTo x="6307" y="11169"/>
                <wp:lineTo x="4730" y="16306"/>
                <wp:lineTo x="3153" y="19880"/>
                <wp:lineTo x="3153" y="20997"/>
                <wp:lineTo x="3942" y="21444"/>
                <wp:lineTo x="6701" y="21444"/>
                <wp:lineTo x="18920" y="20327"/>
                <wp:lineTo x="20496" y="19433"/>
                <wp:lineTo x="16555" y="18316"/>
                <wp:lineTo x="16161" y="11169"/>
                <wp:lineTo x="18526" y="7595"/>
                <wp:lineTo x="20102" y="6478"/>
                <wp:lineTo x="18526" y="4691"/>
                <wp:lineTo x="14584" y="4021"/>
                <wp:lineTo x="14584" y="1564"/>
                <wp:lineTo x="14190" y="0"/>
                <wp:lineTo x="8672" y="0"/>
              </wp:wrapPolygon>
            </wp:wrapThrough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2685" b="97315" l="7692" r="946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394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962"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156FC4C9" wp14:editId="7BDD20B8">
            <wp:simplePos x="0" y="0"/>
            <wp:positionH relativeFrom="column">
              <wp:posOffset>-659130</wp:posOffset>
            </wp:positionH>
            <wp:positionV relativeFrom="paragraph">
              <wp:posOffset>12065</wp:posOffset>
            </wp:positionV>
            <wp:extent cx="1219200" cy="792480"/>
            <wp:effectExtent l="0" t="0" r="0" b="7620"/>
            <wp:wrapThrough wrapText="bothSides">
              <wp:wrapPolygon edited="0">
                <wp:start x="675" y="0"/>
                <wp:lineTo x="0" y="1038"/>
                <wp:lineTo x="0" y="20250"/>
                <wp:lineTo x="675" y="21288"/>
                <wp:lineTo x="20588" y="21288"/>
                <wp:lineTo x="21263" y="20250"/>
                <wp:lineTo x="21263" y="1038"/>
                <wp:lineTo x="20588" y="0"/>
                <wp:lineTo x="675" y="0"/>
              </wp:wrapPolygon>
            </wp:wrapThrough>
            <wp:docPr id="3094" name="Picture 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33EF" w:rsidSect="00437E45">
      <w:headerReference w:type="default" r:id="rId62"/>
      <w:footerReference w:type="default" r:id="rId6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1C9" w:rsidRDefault="00F241C9" w:rsidP="000624A9">
      <w:pPr>
        <w:spacing w:after="0" w:line="240" w:lineRule="auto"/>
      </w:pPr>
      <w:r>
        <w:separator/>
      </w:r>
    </w:p>
  </w:endnote>
  <w:endnote w:type="continuationSeparator" w:id="0">
    <w:p w:rsidR="00F241C9" w:rsidRDefault="00F241C9" w:rsidP="0006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D05" w:rsidRDefault="00487D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1C9" w:rsidRDefault="00F241C9" w:rsidP="000624A9">
      <w:pPr>
        <w:spacing w:after="0" w:line="240" w:lineRule="auto"/>
      </w:pPr>
      <w:r>
        <w:separator/>
      </w:r>
    </w:p>
  </w:footnote>
  <w:footnote w:type="continuationSeparator" w:id="0">
    <w:p w:rsidR="00F241C9" w:rsidRDefault="00F241C9" w:rsidP="00062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4A9" w:rsidRDefault="000624A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7D2B1C3" wp14:editId="38FA490D">
          <wp:simplePos x="0" y="0"/>
          <wp:positionH relativeFrom="column">
            <wp:posOffset>8061960</wp:posOffset>
          </wp:positionH>
          <wp:positionV relativeFrom="paragraph">
            <wp:posOffset>-266700</wp:posOffset>
          </wp:positionV>
          <wp:extent cx="1497965" cy="714375"/>
          <wp:effectExtent l="0" t="0" r="6985" b="9525"/>
          <wp:wrapThrough wrapText="bothSides">
            <wp:wrapPolygon edited="0">
              <wp:start x="0" y="0"/>
              <wp:lineTo x="0" y="21312"/>
              <wp:lineTo x="21426" y="21312"/>
              <wp:lineTo x="21426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6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E047867" wp14:editId="2C8BBCB2">
          <wp:simplePos x="0" y="0"/>
          <wp:positionH relativeFrom="column">
            <wp:posOffset>1859280</wp:posOffset>
          </wp:positionH>
          <wp:positionV relativeFrom="paragraph">
            <wp:posOffset>-220980</wp:posOffset>
          </wp:positionV>
          <wp:extent cx="3459480" cy="480060"/>
          <wp:effectExtent l="0" t="0" r="7620" b="0"/>
          <wp:wrapThrough wrapText="bothSides">
            <wp:wrapPolygon edited="0">
              <wp:start x="0" y="0"/>
              <wp:lineTo x="0" y="20571"/>
              <wp:lineTo x="21529" y="20571"/>
              <wp:lineTo x="2152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9480" cy="480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D1A51"/>
    <w:multiLevelType w:val="hybridMultilevel"/>
    <w:tmpl w:val="77182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48D"/>
    <w:rsid w:val="00036B0E"/>
    <w:rsid w:val="000624A9"/>
    <w:rsid w:val="000673E9"/>
    <w:rsid w:val="000D6713"/>
    <w:rsid w:val="001858FA"/>
    <w:rsid w:val="00217985"/>
    <w:rsid w:val="003D75F9"/>
    <w:rsid w:val="00426962"/>
    <w:rsid w:val="00437E45"/>
    <w:rsid w:val="0046593F"/>
    <w:rsid w:val="00487D05"/>
    <w:rsid w:val="00616FC1"/>
    <w:rsid w:val="006C048D"/>
    <w:rsid w:val="007046C1"/>
    <w:rsid w:val="007A1F5A"/>
    <w:rsid w:val="009B08E8"/>
    <w:rsid w:val="00B90624"/>
    <w:rsid w:val="00BC7321"/>
    <w:rsid w:val="00E03DA4"/>
    <w:rsid w:val="00EB33EF"/>
    <w:rsid w:val="00F2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4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24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4A9"/>
  </w:style>
  <w:style w:type="paragraph" w:styleId="Footer">
    <w:name w:val="footer"/>
    <w:basedOn w:val="Normal"/>
    <w:link w:val="FooterChar"/>
    <w:uiPriority w:val="99"/>
    <w:unhideWhenUsed/>
    <w:rsid w:val="000624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4A9"/>
  </w:style>
  <w:style w:type="paragraph" w:styleId="ListParagraph">
    <w:name w:val="List Paragraph"/>
    <w:basedOn w:val="Normal"/>
    <w:uiPriority w:val="34"/>
    <w:qFormat/>
    <w:rsid w:val="001858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4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24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4A9"/>
  </w:style>
  <w:style w:type="paragraph" w:styleId="Footer">
    <w:name w:val="footer"/>
    <w:basedOn w:val="Normal"/>
    <w:link w:val="FooterChar"/>
    <w:uiPriority w:val="99"/>
    <w:unhideWhenUsed/>
    <w:rsid w:val="000624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4A9"/>
  </w:style>
  <w:style w:type="paragraph" w:styleId="ListParagraph">
    <w:name w:val="List Paragraph"/>
    <w:basedOn w:val="Normal"/>
    <w:uiPriority w:val="34"/>
    <w:qFormat/>
    <w:rsid w:val="00185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6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microsoft.com/office/2007/relationships/hdphoto" Target="media/hdphoto1.wdp"/><Relationship Id="rId55" Type="http://schemas.openxmlformats.org/officeDocument/2006/relationships/image" Target="media/image40.jpe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microsoft.com/office/2007/relationships/hdphoto" Target="media/hdphoto2.wdp"/><Relationship Id="rId58" Type="http://schemas.openxmlformats.org/officeDocument/2006/relationships/image" Target="media/image42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microsoft.com/office/2007/relationships/hdphoto" Target="media/hdphoto3.wdp"/><Relationship Id="rId61" Type="http://schemas.openxmlformats.org/officeDocument/2006/relationships/image" Target="media/image44.png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microsoft.com/office/2007/relationships/hdphoto" Target="media/hdphoto4.wdp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1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4E5716-5830-4688-8308-A77646AD5FC4}" type="doc">
      <dgm:prSet loTypeId="urn:microsoft.com/office/officeart/2005/8/layout/cycle6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C18D37D5-DD34-4824-B12E-43755DF8DDDB}">
      <dgm:prSet phldrT="[Text]"/>
      <dgm:spPr>
        <a:xfrm>
          <a:off x="3609826" y="450"/>
          <a:ext cx="1162347" cy="755525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Pilgrim Tour</a:t>
          </a:r>
        </a:p>
      </dgm:t>
    </dgm:pt>
    <dgm:pt modelId="{A5336FB7-958D-4611-B569-6BD550805CB5}" type="parTrans" cxnId="{E9520758-6078-42FC-8C8D-AE2F3B5F625E}">
      <dgm:prSet/>
      <dgm:spPr/>
      <dgm:t>
        <a:bodyPr/>
        <a:lstStyle/>
        <a:p>
          <a:endParaRPr lang="en-GB"/>
        </a:p>
      </dgm:t>
    </dgm:pt>
    <dgm:pt modelId="{47A4E91D-B67A-46EA-993F-86E0C66F1B00}" type="sibTrans" cxnId="{E9520758-6078-42FC-8C8D-AE2F3B5F625E}">
      <dgm:prSet/>
      <dgm:spPr>
        <a:xfrm>
          <a:off x="2031504" y="378213"/>
          <a:ext cx="4318990" cy="4318990"/>
        </a:xfrm>
        <a:noFill/>
        <a:ln w="381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71A95A79-5388-4E98-BE8F-D44A0CE09A95}">
      <dgm:prSet phldrT="[Text]"/>
      <dgm:spPr>
        <a:xfrm>
          <a:off x="5298187" y="813522"/>
          <a:ext cx="1162347" cy="755525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Devon &amp; Exeter Institue</a:t>
          </a:r>
        </a:p>
      </dgm:t>
    </dgm:pt>
    <dgm:pt modelId="{7E1FE100-6D9A-4592-9B13-7B3DB25F8EFE}" type="parTrans" cxnId="{10F837D9-DF30-48DA-A755-7CC23F0B8DFF}">
      <dgm:prSet/>
      <dgm:spPr/>
      <dgm:t>
        <a:bodyPr/>
        <a:lstStyle/>
        <a:p>
          <a:endParaRPr lang="en-GB"/>
        </a:p>
      </dgm:t>
    </dgm:pt>
    <dgm:pt modelId="{0F364941-7A7E-40A2-9F27-07D35FAA06DD}" type="sibTrans" cxnId="{10F837D9-DF30-48DA-A755-7CC23F0B8DFF}">
      <dgm:prSet/>
      <dgm:spPr>
        <a:xfrm>
          <a:off x="2031504" y="378213"/>
          <a:ext cx="4318990" cy="4318990"/>
        </a:xfrm>
        <a:noFill/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FFF1625E-F642-4CB9-9095-1F4E110D7B59}">
      <dgm:prSet phldrT="[Text]"/>
      <dgm:spPr>
        <a:xfrm>
          <a:off x="5715178" y="2640478"/>
          <a:ext cx="1162347" cy="75552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Pilgrim Shrinkies</a:t>
          </a:r>
        </a:p>
      </dgm:t>
    </dgm:pt>
    <dgm:pt modelId="{3E55FBDF-AA33-44A9-92F1-CC859E6914E4}" type="parTrans" cxnId="{EC36DD39-32AE-40E9-8705-741D8BC8EA08}">
      <dgm:prSet/>
      <dgm:spPr/>
      <dgm:t>
        <a:bodyPr/>
        <a:lstStyle/>
        <a:p>
          <a:endParaRPr lang="en-GB"/>
        </a:p>
      </dgm:t>
    </dgm:pt>
    <dgm:pt modelId="{EA51D71D-0118-42A1-8C2B-010D197D7D81}" type="sibTrans" cxnId="{EC36DD39-32AE-40E9-8705-741D8BC8EA08}">
      <dgm:prSet/>
      <dgm:spPr>
        <a:xfrm>
          <a:off x="2031504" y="378213"/>
          <a:ext cx="4318990" cy="4318990"/>
        </a:xfrm>
        <a:noFill/>
        <a:ln w="28575" cap="flat" cmpd="sng" algn="ctr">
          <a:solidFill>
            <a:schemeClr val="accent1"/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FFE779DF-E0C6-43B8-A915-1347BFC6A1FE}">
      <dgm:prSet phldrT="[Text]"/>
      <dgm:spPr>
        <a:xfrm>
          <a:off x="4546796" y="4105583"/>
          <a:ext cx="1162347" cy="755525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Brass Rubbing</a:t>
          </a:r>
        </a:p>
      </dgm:t>
    </dgm:pt>
    <dgm:pt modelId="{C231BC5F-4CD2-4E36-AEC8-27E00E88F4C8}" type="parTrans" cxnId="{FD1B2725-95E4-43AC-8023-9AFFCA160040}">
      <dgm:prSet/>
      <dgm:spPr/>
      <dgm:t>
        <a:bodyPr/>
        <a:lstStyle/>
        <a:p>
          <a:endParaRPr lang="en-GB"/>
        </a:p>
      </dgm:t>
    </dgm:pt>
    <dgm:pt modelId="{58065726-2D90-4727-A93C-6B3F7D7B1626}" type="sibTrans" cxnId="{FD1B2725-95E4-43AC-8023-9AFFCA160040}">
      <dgm:prSet/>
      <dgm:spPr>
        <a:xfrm>
          <a:off x="2031504" y="378213"/>
          <a:ext cx="4318990" cy="4318990"/>
        </a:xfrm>
        <a:noFill/>
        <a:ln w="38100" cap="flat" cmpd="sng" algn="ctr">
          <a:solidFill>
            <a:schemeClr val="accent4">
              <a:lumMod val="75000"/>
            </a:scheme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25AF1267-0A0C-4B27-BA29-7ED7D0915026}">
      <dgm:prSet phldrT="[Text]"/>
      <dgm:spPr>
        <a:xfrm>
          <a:off x="2672856" y="4105583"/>
          <a:ext cx="1162347" cy="755525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Orineteering</a:t>
          </a:r>
        </a:p>
      </dgm:t>
    </dgm:pt>
    <dgm:pt modelId="{C9BE3FA9-9662-4288-B22B-B08A6DB556F8}" type="parTrans" cxnId="{3960F18D-81B4-435B-9516-7AF5B957C3CA}">
      <dgm:prSet/>
      <dgm:spPr/>
      <dgm:t>
        <a:bodyPr/>
        <a:lstStyle/>
        <a:p>
          <a:endParaRPr lang="en-GB"/>
        </a:p>
      </dgm:t>
    </dgm:pt>
    <dgm:pt modelId="{E229AEFE-6CF3-4C33-9E47-08D9CF8609E5}" type="sibTrans" cxnId="{3960F18D-81B4-435B-9516-7AF5B957C3CA}">
      <dgm:prSet/>
      <dgm:spPr>
        <a:xfrm>
          <a:off x="2031504" y="378213"/>
          <a:ext cx="4318990" cy="4318990"/>
        </a:xfrm>
        <a:noFill/>
        <a:ln w="28575" cap="flat" cmpd="sng" algn="ctr">
          <a:solidFill>
            <a:schemeClr val="accent1"/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89F1CF86-7174-4435-86FF-2BCDB769FA95}">
      <dgm:prSet phldrT="[Text]"/>
      <dgm:spPr>
        <a:xfrm>
          <a:off x="1921464" y="813522"/>
          <a:ext cx="1162347" cy="755525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St Nicholas Priroy</a:t>
          </a:r>
        </a:p>
      </dgm:t>
    </dgm:pt>
    <dgm:pt modelId="{0548CA15-BDF0-4463-9B0C-91AD9691B217}" type="parTrans" cxnId="{C6290787-8E90-4079-A78F-FA321BA300DB}">
      <dgm:prSet/>
      <dgm:spPr/>
      <dgm:t>
        <a:bodyPr/>
        <a:lstStyle/>
        <a:p>
          <a:endParaRPr lang="en-GB"/>
        </a:p>
      </dgm:t>
    </dgm:pt>
    <dgm:pt modelId="{2C7F3175-C104-421C-9F21-88DC5E11300D}" type="sibTrans" cxnId="{C6290787-8E90-4079-A78F-FA321BA300DB}">
      <dgm:prSet/>
      <dgm:spPr>
        <a:xfrm>
          <a:off x="2031504" y="378213"/>
          <a:ext cx="4318990" cy="4318990"/>
        </a:xfrm>
        <a:noFill/>
        <a:ln w="381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1B14ECC5-3670-4A7C-86F7-BB41BB0693D7}">
      <dgm:prSet phldrT="[Text]"/>
      <dgm:spPr>
        <a:xfrm>
          <a:off x="1504473" y="2640478"/>
          <a:ext cx="1162347" cy="755525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Library &amp; Archives</a:t>
          </a:r>
        </a:p>
      </dgm:t>
    </dgm:pt>
    <dgm:pt modelId="{1AAE60E8-3CC4-4D49-AE32-42435E5A93EF}" type="parTrans" cxnId="{844D65FB-B819-44A2-8D62-4FC891759559}">
      <dgm:prSet/>
      <dgm:spPr/>
      <dgm:t>
        <a:bodyPr/>
        <a:lstStyle/>
        <a:p>
          <a:endParaRPr lang="en-GB"/>
        </a:p>
      </dgm:t>
    </dgm:pt>
    <dgm:pt modelId="{9EC93015-E98E-4995-9174-3E17916284AA}" type="sibTrans" cxnId="{844D65FB-B819-44A2-8D62-4FC891759559}">
      <dgm:prSet/>
      <dgm:spPr>
        <a:xfrm>
          <a:off x="2031504" y="378213"/>
          <a:ext cx="4318990" cy="4318990"/>
        </a:xfrm>
        <a:noFill/>
        <a:ln w="2857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GB"/>
        </a:p>
      </dgm:t>
    </dgm:pt>
    <dgm:pt modelId="{37B6C5FF-4E88-4CBB-9F25-17FFA55AF5E9}" type="pres">
      <dgm:prSet presAssocID="{EB4E5716-5830-4688-8308-A77646AD5FC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37B20D5D-55E6-4828-BDD4-6C33B29E59ED}" type="pres">
      <dgm:prSet presAssocID="{C18D37D5-DD34-4824-B12E-43755DF8DDDB}" presName="node" presStyleLbl="node1" presStyleIdx="0" presStyleCnt="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FD63FCCC-A239-494B-A32A-CF23764F8454}" type="pres">
      <dgm:prSet presAssocID="{C18D37D5-DD34-4824-B12E-43755DF8DDDB}" presName="spNode" presStyleCnt="0"/>
      <dgm:spPr/>
    </dgm:pt>
    <dgm:pt modelId="{3EA8FCCA-1287-4739-A2BD-D4DF1E848656}" type="pres">
      <dgm:prSet presAssocID="{47A4E91D-B67A-46EA-993F-86E0C66F1B00}" presName="sibTrans" presStyleLbl="sibTrans1D1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2748391" y="81847"/>
              </a:moveTo>
              <a:arcTo wR="2159495" hR="2159495" stAng="17149502" swAng="1258953"/>
            </a:path>
          </a:pathLst>
        </a:custGeom>
      </dgm:spPr>
      <dgm:t>
        <a:bodyPr/>
        <a:lstStyle/>
        <a:p>
          <a:endParaRPr lang="en-GB"/>
        </a:p>
      </dgm:t>
    </dgm:pt>
    <dgm:pt modelId="{C78B8824-C4CA-4A5A-8ED1-AB24C0BB2CA8}" type="pres">
      <dgm:prSet presAssocID="{71A95A79-5388-4E98-BE8F-D44A0CE09A95}" presName="node" presStyleLbl="node1" presStyleIdx="1" presStyleCnt="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8778AF-4BFC-4865-9B6A-E2EC759547D2}" type="pres">
      <dgm:prSet presAssocID="{71A95A79-5388-4E98-BE8F-D44A0CE09A95}" presName="spNode" presStyleCnt="0"/>
      <dgm:spPr/>
    </dgm:pt>
    <dgm:pt modelId="{A6AF9D0B-830A-406E-9CB3-2BE760225725}" type="pres">
      <dgm:prSet presAssocID="{0F364941-7A7E-40A2-9F27-07D35FAA06DD}" presName="sibTrans" presStyleLbl="sibTrans1D1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4094439" y="1200635"/>
              </a:moveTo>
              <a:arcTo wR="2159495" hR="2159495" stAng="20018360" swAng="1727868"/>
            </a:path>
          </a:pathLst>
        </a:custGeom>
      </dgm:spPr>
      <dgm:t>
        <a:bodyPr/>
        <a:lstStyle/>
        <a:p>
          <a:endParaRPr lang="en-GB"/>
        </a:p>
      </dgm:t>
    </dgm:pt>
    <dgm:pt modelId="{A3C73D00-7EBC-418E-834A-1B4F4A8CC5C3}" type="pres">
      <dgm:prSet presAssocID="{FFF1625E-F642-4CB9-9095-1F4E110D7B59}" presName="node" presStyleLbl="node1" presStyleIdx="2" presStyleCnt="7" custRadScaleRad="85971" custRadScaleInc="-10272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442DD417-360D-44AC-BDC0-D037AFAF42CF}" type="pres">
      <dgm:prSet presAssocID="{FFF1625E-F642-4CB9-9095-1F4E110D7B59}" presName="spNode" presStyleCnt="0"/>
      <dgm:spPr/>
    </dgm:pt>
    <dgm:pt modelId="{B7190506-D958-46F0-B691-90E0A7AA4699}" type="pres">
      <dgm:prSet presAssocID="{EA51D71D-0118-42A1-8C2B-010D197D7D81}" presName="sibTrans" presStyleLbl="sibTrans1D1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4137639" y="3025731"/>
              </a:moveTo>
              <a:arcTo wR="2159495" hR="2159495" stAng="1418927" swAng="1360600"/>
            </a:path>
          </a:pathLst>
        </a:custGeom>
      </dgm:spPr>
      <dgm:t>
        <a:bodyPr/>
        <a:lstStyle/>
        <a:p>
          <a:endParaRPr lang="en-GB"/>
        </a:p>
      </dgm:t>
    </dgm:pt>
    <dgm:pt modelId="{43A17E6F-AAE0-42A0-8D40-4DDB0127D6C3}" type="pres">
      <dgm:prSet presAssocID="{FFE779DF-E0C6-43B8-A915-1347BFC6A1FE}" presName="node" presStyleLbl="node1" presStyleIdx="3" presStyleCnt="7" custRadScaleRad="83483" custRadScaleInc="-3108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8B18295C-468F-4322-93E9-5A336D3D8DDF}" type="pres">
      <dgm:prSet presAssocID="{FFE779DF-E0C6-43B8-A915-1347BFC6A1FE}" presName="spNode" presStyleCnt="0"/>
      <dgm:spPr/>
    </dgm:pt>
    <dgm:pt modelId="{100DAA19-CE6D-4A1C-98C0-7F6B105ED36E}" type="pres">
      <dgm:prSet presAssocID="{58065726-2D90-4727-A93C-6B3F7D7B1626}" presName="sibTrans" presStyleLbl="sibTrans1D1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2508270" y="4290639"/>
              </a:moveTo>
              <a:arcTo wR="2159495" hR="2159495" stAng="4842334" swAng="1115332"/>
            </a:path>
          </a:pathLst>
        </a:custGeom>
      </dgm:spPr>
      <dgm:t>
        <a:bodyPr/>
        <a:lstStyle/>
        <a:p>
          <a:endParaRPr lang="en-GB"/>
        </a:p>
      </dgm:t>
    </dgm:pt>
    <dgm:pt modelId="{D842FD5E-582D-46C0-B5AB-88552661185B}" type="pres">
      <dgm:prSet presAssocID="{25AF1267-0A0C-4B27-BA29-7ED7D0915026}" presName="node" presStyleLbl="node1" presStyleIdx="4" presStyleCnt="7" custRadScaleRad="84907" custRadScaleInc="4019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A44D68E9-D147-4D2B-B7C9-27303AF73566}" type="pres">
      <dgm:prSet presAssocID="{25AF1267-0A0C-4B27-BA29-7ED7D0915026}" presName="spNode" presStyleCnt="0"/>
      <dgm:spPr/>
    </dgm:pt>
    <dgm:pt modelId="{E61F56AF-2824-4D9E-9FC5-6F35C3AC98AD}" type="pres">
      <dgm:prSet presAssocID="{E229AEFE-6CF3-4C33-9E47-08D9CF8609E5}" presName="sibTrans" presStyleLbl="sibTrans1D1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668231" y="3721402"/>
              </a:moveTo>
              <a:arcTo wR="2159495" hR="2159495" stAng="8020473" swAng="1360600"/>
            </a:path>
          </a:pathLst>
        </a:custGeom>
      </dgm:spPr>
      <dgm:t>
        <a:bodyPr/>
        <a:lstStyle/>
        <a:p>
          <a:endParaRPr lang="en-GB"/>
        </a:p>
      </dgm:t>
    </dgm:pt>
    <dgm:pt modelId="{D71BB608-48A1-448B-9CD2-E018D055B445}" type="pres">
      <dgm:prSet presAssocID="{1B14ECC5-3670-4A7C-86F7-BB41BB0693D7}" presName="node" presStyleLbl="node1" presStyleIdx="5" presStyleCnt="7" custRadScaleRad="90497" custRadScaleInc="313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14DA4188-A894-4593-8810-8FD4011260DA}" type="pres">
      <dgm:prSet presAssocID="{1B14ECC5-3670-4A7C-86F7-BB41BB0693D7}" presName="spNode" presStyleCnt="0"/>
      <dgm:spPr/>
    </dgm:pt>
    <dgm:pt modelId="{60AA4F19-4978-4394-8587-DEADA6CC219B}" type="pres">
      <dgm:prSet presAssocID="{9EC93015-E98E-4995-9174-3E17916284AA}" presName="sibTrans" presStyleLbl="sibTrans1D1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1953" y="2251324"/>
              </a:moveTo>
              <a:arcTo wR="2159495" hR="2159495" stAng="10653771" swAng="1727868"/>
            </a:path>
          </a:pathLst>
        </a:custGeom>
      </dgm:spPr>
      <dgm:t>
        <a:bodyPr/>
        <a:lstStyle/>
        <a:p>
          <a:endParaRPr lang="en-GB"/>
        </a:p>
      </dgm:t>
    </dgm:pt>
    <dgm:pt modelId="{04D1CDC1-E064-4005-BDB5-F404717F9446}" type="pres">
      <dgm:prSet presAssocID="{89F1CF86-7174-4435-86FF-2BCDB769FA95}" presName="node" presStyleLbl="node1" presStyleIdx="6" presStyleCnt="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AA8BD509-9B9A-461D-8A11-A8E1D2077F26}" type="pres">
      <dgm:prSet presAssocID="{89F1CF86-7174-4435-86FF-2BCDB769FA95}" presName="spNode" presStyleCnt="0"/>
      <dgm:spPr/>
    </dgm:pt>
    <dgm:pt modelId="{EDAB3D24-F096-4F08-96C1-6DB7019681D1}" type="pres">
      <dgm:prSet presAssocID="{2C7F3175-C104-421C-9F21-88DC5E11300D}" presName="sibTrans" presStyleLbl="sibTrans1D1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865677" y="430490"/>
              </a:moveTo>
              <a:arcTo wR="2159495" hR="2159495" stAng="13991545" swAng="1258953"/>
            </a:path>
          </a:pathLst>
        </a:custGeom>
      </dgm:spPr>
      <dgm:t>
        <a:bodyPr/>
        <a:lstStyle/>
        <a:p>
          <a:endParaRPr lang="en-GB"/>
        </a:p>
      </dgm:t>
    </dgm:pt>
  </dgm:ptLst>
  <dgm:cxnLst>
    <dgm:cxn modelId="{50C72730-1961-4157-B0AD-35EB55CD8346}" type="presOf" srcId="{1B14ECC5-3670-4A7C-86F7-BB41BB0693D7}" destId="{D71BB608-48A1-448B-9CD2-E018D055B445}" srcOrd="0" destOrd="0" presId="urn:microsoft.com/office/officeart/2005/8/layout/cycle6"/>
    <dgm:cxn modelId="{1879CF4B-7E63-4CC8-8DEF-93B307EA7A5D}" type="presOf" srcId="{FFE779DF-E0C6-43B8-A915-1347BFC6A1FE}" destId="{43A17E6F-AAE0-42A0-8D40-4DDB0127D6C3}" srcOrd="0" destOrd="0" presId="urn:microsoft.com/office/officeart/2005/8/layout/cycle6"/>
    <dgm:cxn modelId="{E68A3211-DBCA-44D5-ADDF-FF6B75AC760D}" type="presOf" srcId="{47A4E91D-B67A-46EA-993F-86E0C66F1B00}" destId="{3EA8FCCA-1287-4739-A2BD-D4DF1E848656}" srcOrd="0" destOrd="0" presId="urn:microsoft.com/office/officeart/2005/8/layout/cycle6"/>
    <dgm:cxn modelId="{E9520758-6078-42FC-8C8D-AE2F3B5F625E}" srcId="{EB4E5716-5830-4688-8308-A77646AD5FC4}" destId="{C18D37D5-DD34-4824-B12E-43755DF8DDDB}" srcOrd="0" destOrd="0" parTransId="{A5336FB7-958D-4611-B569-6BD550805CB5}" sibTransId="{47A4E91D-B67A-46EA-993F-86E0C66F1B00}"/>
    <dgm:cxn modelId="{EF13432F-9D43-4F64-8FEA-18CE584057DA}" type="presOf" srcId="{25AF1267-0A0C-4B27-BA29-7ED7D0915026}" destId="{D842FD5E-582D-46C0-B5AB-88552661185B}" srcOrd="0" destOrd="0" presId="urn:microsoft.com/office/officeart/2005/8/layout/cycle6"/>
    <dgm:cxn modelId="{C143881F-FE68-4B33-BDF6-AAF5AEABAAC8}" type="presOf" srcId="{0F364941-7A7E-40A2-9F27-07D35FAA06DD}" destId="{A6AF9D0B-830A-406E-9CB3-2BE760225725}" srcOrd="0" destOrd="0" presId="urn:microsoft.com/office/officeart/2005/8/layout/cycle6"/>
    <dgm:cxn modelId="{B4DA035C-BD04-4A2C-BD55-A1883C58E4E5}" type="presOf" srcId="{9EC93015-E98E-4995-9174-3E17916284AA}" destId="{60AA4F19-4978-4394-8587-DEADA6CC219B}" srcOrd="0" destOrd="0" presId="urn:microsoft.com/office/officeart/2005/8/layout/cycle6"/>
    <dgm:cxn modelId="{D578DF15-5CB4-4BB3-A44C-3BF76C90CE8B}" type="presOf" srcId="{89F1CF86-7174-4435-86FF-2BCDB769FA95}" destId="{04D1CDC1-E064-4005-BDB5-F404717F9446}" srcOrd="0" destOrd="0" presId="urn:microsoft.com/office/officeart/2005/8/layout/cycle6"/>
    <dgm:cxn modelId="{0EED0D50-0EC2-4397-A742-1EAF85D46622}" type="presOf" srcId="{C18D37D5-DD34-4824-B12E-43755DF8DDDB}" destId="{37B20D5D-55E6-4828-BDD4-6C33B29E59ED}" srcOrd="0" destOrd="0" presId="urn:microsoft.com/office/officeart/2005/8/layout/cycle6"/>
    <dgm:cxn modelId="{3960F18D-81B4-435B-9516-7AF5B957C3CA}" srcId="{EB4E5716-5830-4688-8308-A77646AD5FC4}" destId="{25AF1267-0A0C-4B27-BA29-7ED7D0915026}" srcOrd="4" destOrd="0" parTransId="{C9BE3FA9-9662-4288-B22B-B08A6DB556F8}" sibTransId="{E229AEFE-6CF3-4C33-9E47-08D9CF8609E5}"/>
    <dgm:cxn modelId="{C6290787-8E90-4079-A78F-FA321BA300DB}" srcId="{EB4E5716-5830-4688-8308-A77646AD5FC4}" destId="{89F1CF86-7174-4435-86FF-2BCDB769FA95}" srcOrd="6" destOrd="0" parTransId="{0548CA15-BDF0-4463-9B0C-91AD9691B217}" sibTransId="{2C7F3175-C104-421C-9F21-88DC5E11300D}"/>
    <dgm:cxn modelId="{0866069E-750B-45DD-B3BD-1F6CF50B3838}" type="presOf" srcId="{E229AEFE-6CF3-4C33-9E47-08D9CF8609E5}" destId="{E61F56AF-2824-4D9E-9FC5-6F35C3AC98AD}" srcOrd="0" destOrd="0" presId="urn:microsoft.com/office/officeart/2005/8/layout/cycle6"/>
    <dgm:cxn modelId="{5335738F-869E-402E-8F3B-8D0BC18CC70D}" type="presOf" srcId="{EB4E5716-5830-4688-8308-A77646AD5FC4}" destId="{37B6C5FF-4E88-4CBB-9F25-17FFA55AF5E9}" srcOrd="0" destOrd="0" presId="urn:microsoft.com/office/officeart/2005/8/layout/cycle6"/>
    <dgm:cxn modelId="{EC36DD39-32AE-40E9-8705-741D8BC8EA08}" srcId="{EB4E5716-5830-4688-8308-A77646AD5FC4}" destId="{FFF1625E-F642-4CB9-9095-1F4E110D7B59}" srcOrd="2" destOrd="0" parTransId="{3E55FBDF-AA33-44A9-92F1-CC859E6914E4}" sibTransId="{EA51D71D-0118-42A1-8C2B-010D197D7D81}"/>
    <dgm:cxn modelId="{6F195FF9-2312-4A38-8E4D-18F0560125C4}" type="presOf" srcId="{71A95A79-5388-4E98-BE8F-D44A0CE09A95}" destId="{C78B8824-C4CA-4A5A-8ED1-AB24C0BB2CA8}" srcOrd="0" destOrd="0" presId="urn:microsoft.com/office/officeart/2005/8/layout/cycle6"/>
    <dgm:cxn modelId="{D91C0F12-91D8-4CF1-A3BB-3D41D90E6948}" type="presOf" srcId="{58065726-2D90-4727-A93C-6B3F7D7B1626}" destId="{100DAA19-CE6D-4A1C-98C0-7F6B105ED36E}" srcOrd="0" destOrd="0" presId="urn:microsoft.com/office/officeart/2005/8/layout/cycle6"/>
    <dgm:cxn modelId="{844D65FB-B819-44A2-8D62-4FC891759559}" srcId="{EB4E5716-5830-4688-8308-A77646AD5FC4}" destId="{1B14ECC5-3670-4A7C-86F7-BB41BB0693D7}" srcOrd="5" destOrd="0" parTransId="{1AAE60E8-3CC4-4D49-AE32-42435E5A93EF}" sibTransId="{9EC93015-E98E-4995-9174-3E17916284AA}"/>
    <dgm:cxn modelId="{60F1623E-7492-481A-BB6B-DA0BEFA94FE2}" type="presOf" srcId="{2C7F3175-C104-421C-9F21-88DC5E11300D}" destId="{EDAB3D24-F096-4F08-96C1-6DB7019681D1}" srcOrd="0" destOrd="0" presId="urn:microsoft.com/office/officeart/2005/8/layout/cycle6"/>
    <dgm:cxn modelId="{12CD9A9E-DD1A-4934-8198-B0EF2BD98FB3}" type="presOf" srcId="{FFF1625E-F642-4CB9-9095-1F4E110D7B59}" destId="{A3C73D00-7EBC-418E-834A-1B4F4A8CC5C3}" srcOrd="0" destOrd="0" presId="urn:microsoft.com/office/officeart/2005/8/layout/cycle6"/>
    <dgm:cxn modelId="{7CE27364-0120-418F-B8BC-9561F8F4822D}" type="presOf" srcId="{EA51D71D-0118-42A1-8C2B-010D197D7D81}" destId="{B7190506-D958-46F0-B691-90E0A7AA4699}" srcOrd="0" destOrd="0" presId="urn:microsoft.com/office/officeart/2005/8/layout/cycle6"/>
    <dgm:cxn modelId="{10F837D9-DF30-48DA-A755-7CC23F0B8DFF}" srcId="{EB4E5716-5830-4688-8308-A77646AD5FC4}" destId="{71A95A79-5388-4E98-BE8F-D44A0CE09A95}" srcOrd="1" destOrd="0" parTransId="{7E1FE100-6D9A-4592-9B13-7B3DB25F8EFE}" sibTransId="{0F364941-7A7E-40A2-9F27-07D35FAA06DD}"/>
    <dgm:cxn modelId="{FD1B2725-95E4-43AC-8023-9AFFCA160040}" srcId="{EB4E5716-5830-4688-8308-A77646AD5FC4}" destId="{FFE779DF-E0C6-43B8-A915-1347BFC6A1FE}" srcOrd="3" destOrd="0" parTransId="{C231BC5F-4CD2-4E36-AEC8-27E00E88F4C8}" sibTransId="{58065726-2D90-4727-A93C-6B3F7D7B1626}"/>
    <dgm:cxn modelId="{9BF11C5C-839F-48BA-BBC7-1CC97BD5C936}" type="presParOf" srcId="{37B6C5FF-4E88-4CBB-9F25-17FFA55AF5E9}" destId="{37B20D5D-55E6-4828-BDD4-6C33B29E59ED}" srcOrd="0" destOrd="0" presId="urn:microsoft.com/office/officeart/2005/8/layout/cycle6"/>
    <dgm:cxn modelId="{EA0ADA25-A5BC-4665-B7C8-3BDF5F5EBE37}" type="presParOf" srcId="{37B6C5FF-4E88-4CBB-9F25-17FFA55AF5E9}" destId="{FD63FCCC-A239-494B-A32A-CF23764F8454}" srcOrd="1" destOrd="0" presId="urn:microsoft.com/office/officeart/2005/8/layout/cycle6"/>
    <dgm:cxn modelId="{8987E97C-9494-4522-8406-A0B504249C7F}" type="presParOf" srcId="{37B6C5FF-4E88-4CBB-9F25-17FFA55AF5E9}" destId="{3EA8FCCA-1287-4739-A2BD-D4DF1E848656}" srcOrd="2" destOrd="0" presId="urn:microsoft.com/office/officeart/2005/8/layout/cycle6"/>
    <dgm:cxn modelId="{B43A53E2-3E3F-4A13-86E8-A9DF7740A2AC}" type="presParOf" srcId="{37B6C5FF-4E88-4CBB-9F25-17FFA55AF5E9}" destId="{C78B8824-C4CA-4A5A-8ED1-AB24C0BB2CA8}" srcOrd="3" destOrd="0" presId="urn:microsoft.com/office/officeart/2005/8/layout/cycle6"/>
    <dgm:cxn modelId="{01357F61-665D-493D-8A1B-2DCD2D967F59}" type="presParOf" srcId="{37B6C5FF-4E88-4CBB-9F25-17FFA55AF5E9}" destId="{0E8778AF-4BFC-4865-9B6A-E2EC759547D2}" srcOrd="4" destOrd="0" presId="urn:microsoft.com/office/officeart/2005/8/layout/cycle6"/>
    <dgm:cxn modelId="{EA462C3B-4D3D-40C0-94B6-6046F4836B3D}" type="presParOf" srcId="{37B6C5FF-4E88-4CBB-9F25-17FFA55AF5E9}" destId="{A6AF9D0B-830A-406E-9CB3-2BE760225725}" srcOrd="5" destOrd="0" presId="urn:microsoft.com/office/officeart/2005/8/layout/cycle6"/>
    <dgm:cxn modelId="{7F06FFEE-60D1-4BDB-BB23-C92936AD0829}" type="presParOf" srcId="{37B6C5FF-4E88-4CBB-9F25-17FFA55AF5E9}" destId="{A3C73D00-7EBC-418E-834A-1B4F4A8CC5C3}" srcOrd="6" destOrd="0" presId="urn:microsoft.com/office/officeart/2005/8/layout/cycle6"/>
    <dgm:cxn modelId="{51631FD8-4F02-417F-A82A-0AEF74D13FFB}" type="presParOf" srcId="{37B6C5FF-4E88-4CBB-9F25-17FFA55AF5E9}" destId="{442DD417-360D-44AC-BDC0-D037AFAF42CF}" srcOrd="7" destOrd="0" presId="urn:microsoft.com/office/officeart/2005/8/layout/cycle6"/>
    <dgm:cxn modelId="{C65C3DDC-D257-48FB-B7E0-5D34F61B0AEB}" type="presParOf" srcId="{37B6C5FF-4E88-4CBB-9F25-17FFA55AF5E9}" destId="{B7190506-D958-46F0-B691-90E0A7AA4699}" srcOrd="8" destOrd="0" presId="urn:microsoft.com/office/officeart/2005/8/layout/cycle6"/>
    <dgm:cxn modelId="{354C9AAB-FA69-48F7-B0C6-9D3F9975B865}" type="presParOf" srcId="{37B6C5FF-4E88-4CBB-9F25-17FFA55AF5E9}" destId="{43A17E6F-AAE0-42A0-8D40-4DDB0127D6C3}" srcOrd="9" destOrd="0" presId="urn:microsoft.com/office/officeart/2005/8/layout/cycle6"/>
    <dgm:cxn modelId="{7F4DD164-043C-480C-AF1C-4792845D1A5D}" type="presParOf" srcId="{37B6C5FF-4E88-4CBB-9F25-17FFA55AF5E9}" destId="{8B18295C-468F-4322-93E9-5A336D3D8DDF}" srcOrd="10" destOrd="0" presId="urn:microsoft.com/office/officeart/2005/8/layout/cycle6"/>
    <dgm:cxn modelId="{0FE641D0-A6E9-4705-A1B1-164543ED894B}" type="presParOf" srcId="{37B6C5FF-4E88-4CBB-9F25-17FFA55AF5E9}" destId="{100DAA19-CE6D-4A1C-98C0-7F6B105ED36E}" srcOrd="11" destOrd="0" presId="urn:microsoft.com/office/officeart/2005/8/layout/cycle6"/>
    <dgm:cxn modelId="{DE199894-5679-4AE3-A113-8FEB6F1E9D88}" type="presParOf" srcId="{37B6C5FF-4E88-4CBB-9F25-17FFA55AF5E9}" destId="{D842FD5E-582D-46C0-B5AB-88552661185B}" srcOrd="12" destOrd="0" presId="urn:microsoft.com/office/officeart/2005/8/layout/cycle6"/>
    <dgm:cxn modelId="{DA6E5BCF-FA21-4BD7-8C35-3A0F48561867}" type="presParOf" srcId="{37B6C5FF-4E88-4CBB-9F25-17FFA55AF5E9}" destId="{A44D68E9-D147-4D2B-B7C9-27303AF73566}" srcOrd="13" destOrd="0" presId="urn:microsoft.com/office/officeart/2005/8/layout/cycle6"/>
    <dgm:cxn modelId="{F9D4F363-9ED2-4164-B99A-42376DADFFF1}" type="presParOf" srcId="{37B6C5FF-4E88-4CBB-9F25-17FFA55AF5E9}" destId="{E61F56AF-2824-4D9E-9FC5-6F35C3AC98AD}" srcOrd="14" destOrd="0" presId="urn:microsoft.com/office/officeart/2005/8/layout/cycle6"/>
    <dgm:cxn modelId="{E3EE522E-C3EA-422F-8B88-3B62F8F2F5B8}" type="presParOf" srcId="{37B6C5FF-4E88-4CBB-9F25-17FFA55AF5E9}" destId="{D71BB608-48A1-448B-9CD2-E018D055B445}" srcOrd="15" destOrd="0" presId="urn:microsoft.com/office/officeart/2005/8/layout/cycle6"/>
    <dgm:cxn modelId="{A8CA3173-9615-47A9-B556-66FC4D090290}" type="presParOf" srcId="{37B6C5FF-4E88-4CBB-9F25-17FFA55AF5E9}" destId="{14DA4188-A894-4593-8810-8FD4011260DA}" srcOrd="16" destOrd="0" presId="urn:microsoft.com/office/officeart/2005/8/layout/cycle6"/>
    <dgm:cxn modelId="{02226E8C-637B-47D1-9F92-6C7D1082D66C}" type="presParOf" srcId="{37B6C5FF-4E88-4CBB-9F25-17FFA55AF5E9}" destId="{60AA4F19-4978-4394-8587-DEADA6CC219B}" srcOrd="17" destOrd="0" presId="urn:microsoft.com/office/officeart/2005/8/layout/cycle6"/>
    <dgm:cxn modelId="{43DB2CAD-66DB-4249-9246-C0F8CE1C462C}" type="presParOf" srcId="{37B6C5FF-4E88-4CBB-9F25-17FFA55AF5E9}" destId="{04D1CDC1-E064-4005-BDB5-F404717F9446}" srcOrd="18" destOrd="0" presId="urn:microsoft.com/office/officeart/2005/8/layout/cycle6"/>
    <dgm:cxn modelId="{88D3EC06-1510-48AE-9111-B5D7C5DE5F1A}" type="presParOf" srcId="{37B6C5FF-4E88-4CBB-9F25-17FFA55AF5E9}" destId="{AA8BD509-9B9A-461D-8A11-A8E1D2077F26}" srcOrd="19" destOrd="0" presId="urn:microsoft.com/office/officeart/2005/8/layout/cycle6"/>
    <dgm:cxn modelId="{C61237A1-20F3-43F8-BE87-B74BD5BD7EF6}" type="presParOf" srcId="{37B6C5FF-4E88-4CBB-9F25-17FFA55AF5E9}" destId="{EDAB3D24-F096-4F08-96C1-6DB7019681D1}" srcOrd="20" destOrd="0" presId="urn:microsoft.com/office/officeart/2005/8/layout/cycle6"/>
  </dgm:cxnLst>
  <dgm:bg/>
  <dgm:whole>
    <a:ln w="38100"/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B20D5D-55E6-4828-BDD4-6C33B29E59ED}">
      <dsp:nvSpPr>
        <dsp:cNvPr id="0" name=""/>
        <dsp:cNvSpPr/>
      </dsp:nvSpPr>
      <dsp:spPr>
        <a:xfrm>
          <a:off x="2584779" y="1064"/>
          <a:ext cx="1216000" cy="79040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Pilgrim Tour</a:t>
          </a:r>
        </a:p>
      </dsp:txBody>
      <dsp:txXfrm>
        <a:off x="2623363" y="39648"/>
        <a:ext cx="1138832" cy="713232"/>
      </dsp:txXfrm>
    </dsp:sp>
    <dsp:sp modelId="{3EA8FCCA-1287-4739-A2BD-D4DF1E848656}">
      <dsp:nvSpPr>
        <dsp:cNvPr id="0" name=""/>
        <dsp:cNvSpPr/>
      </dsp:nvSpPr>
      <dsp:spPr>
        <a:xfrm>
          <a:off x="936029" y="396264"/>
          <a:ext cx="4513500" cy="4513500"/>
        </a:xfrm>
        <a:custGeom>
          <a:avLst/>
          <a:gdLst/>
          <a:ahLst/>
          <a:cxnLst/>
          <a:rect l="0" t="0" r="0" b="0"/>
          <a:pathLst>
            <a:path>
              <a:moveTo>
                <a:pt x="2748391" y="81847"/>
              </a:moveTo>
              <a:arcTo wR="2159495" hR="2159495" stAng="17149502" swAng="1258953"/>
            </a:path>
          </a:pathLst>
        </a:custGeom>
        <a:noFill/>
        <a:ln w="381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8B8824-C4CA-4A5A-8ED1-AB24C0BB2CA8}">
      <dsp:nvSpPr>
        <dsp:cNvPr id="0" name=""/>
        <dsp:cNvSpPr/>
      </dsp:nvSpPr>
      <dsp:spPr>
        <a:xfrm>
          <a:off x="4349178" y="850753"/>
          <a:ext cx="1216000" cy="790400"/>
        </a:xfrm>
        <a:prstGeom prst="round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Devon &amp; Exeter Institue</a:t>
          </a:r>
        </a:p>
      </dsp:txBody>
      <dsp:txXfrm>
        <a:off x="4387762" y="889337"/>
        <a:ext cx="1138832" cy="713232"/>
      </dsp:txXfrm>
    </dsp:sp>
    <dsp:sp modelId="{A6AF9D0B-830A-406E-9CB3-2BE760225725}">
      <dsp:nvSpPr>
        <dsp:cNvPr id="0" name=""/>
        <dsp:cNvSpPr/>
      </dsp:nvSpPr>
      <dsp:spPr>
        <a:xfrm>
          <a:off x="754502" y="-1124082"/>
          <a:ext cx="4513500" cy="4513500"/>
        </a:xfrm>
        <a:custGeom>
          <a:avLst/>
          <a:gdLst/>
          <a:ahLst/>
          <a:cxnLst/>
          <a:rect l="0" t="0" r="0" b="0"/>
          <a:pathLst>
            <a:path>
              <a:moveTo>
                <a:pt x="4094439" y="1200635"/>
              </a:moveTo>
              <a:arcTo wR="2159495" hR="2159495" stAng="20018360" swAng="1727868"/>
            </a:path>
          </a:pathLst>
        </a:custGeom>
        <a:noFill/>
        <a:ln w="9525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C73D00-7EBC-418E-834A-1B4F4A8CC5C3}">
      <dsp:nvSpPr>
        <dsp:cNvPr id="0" name=""/>
        <dsp:cNvSpPr/>
      </dsp:nvSpPr>
      <dsp:spPr>
        <a:xfrm>
          <a:off x="4518258" y="2097051"/>
          <a:ext cx="1216000" cy="790400"/>
        </a:xfrm>
        <a:prstGeom prst="round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Pilgrim Shrinkies</a:t>
          </a:r>
        </a:p>
      </dsp:txBody>
      <dsp:txXfrm>
        <a:off x="4556842" y="2135635"/>
        <a:ext cx="1138832" cy="713232"/>
      </dsp:txXfrm>
    </dsp:sp>
    <dsp:sp modelId="{B7190506-D958-46F0-B691-90E0A7AA4699}">
      <dsp:nvSpPr>
        <dsp:cNvPr id="0" name=""/>
        <dsp:cNvSpPr/>
      </dsp:nvSpPr>
      <dsp:spPr>
        <a:xfrm>
          <a:off x="657297" y="148658"/>
          <a:ext cx="4513500" cy="4513500"/>
        </a:xfrm>
        <a:custGeom>
          <a:avLst/>
          <a:gdLst/>
          <a:ahLst/>
          <a:cxnLst/>
          <a:rect l="0" t="0" r="0" b="0"/>
          <a:pathLst>
            <a:path>
              <a:moveTo>
                <a:pt x="4137639" y="3025731"/>
              </a:moveTo>
              <a:arcTo wR="2159495" hR="2159495" stAng="1418927" swAng="1360600"/>
            </a:path>
          </a:pathLst>
        </a:custGeom>
        <a:noFill/>
        <a:ln w="28575" cap="flat" cmpd="sng" algn="ctr">
          <a:solidFill>
            <a:schemeClr val="accent1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A17E6F-AAE0-42A0-8D40-4DDB0127D6C3}">
      <dsp:nvSpPr>
        <dsp:cNvPr id="0" name=""/>
        <dsp:cNvSpPr/>
      </dsp:nvSpPr>
      <dsp:spPr>
        <a:xfrm>
          <a:off x="3556328" y="3871988"/>
          <a:ext cx="1216000" cy="790400"/>
        </a:xfrm>
        <a:prstGeom prst="round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Brass Rubbing</a:t>
          </a:r>
        </a:p>
      </dsp:txBody>
      <dsp:txXfrm>
        <a:off x="3594912" y="3910572"/>
        <a:ext cx="1138832" cy="713232"/>
      </dsp:txXfrm>
    </dsp:sp>
    <dsp:sp modelId="{100DAA19-CE6D-4A1C-98C0-7F6B105ED36E}">
      <dsp:nvSpPr>
        <dsp:cNvPr id="0" name=""/>
        <dsp:cNvSpPr/>
      </dsp:nvSpPr>
      <dsp:spPr>
        <a:xfrm>
          <a:off x="849371" y="33470"/>
          <a:ext cx="4513500" cy="4513500"/>
        </a:xfrm>
        <a:custGeom>
          <a:avLst/>
          <a:gdLst/>
          <a:ahLst/>
          <a:cxnLst/>
          <a:rect l="0" t="0" r="0" b="0"/>
          <a:pathLst>
            <a:path>
              <a:moveTo>
                <a:pt x="2508270" y="4290639"/>
              </a:moveTo>
              <a:arcTo wR="2159495" hR="2159495" stAng="4842334" swAng="1115332"/>
            </a:path>
          </a:pathLst>
        </a:custGeom>
        <a:noFill/>
        <a:ln w="38100" cap="flat" cmpd="sng" algn="ctr">
          <a:solidFill>
            <a:schemeClr val="accent4">
              <a:lumMod val="75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42FD5E-582D-46C0-B5AB-88552661185B}">
      <dsp:nvSpPr>
        <dsp:cNvPr id="0" name=""/>
        <dsp:cNvSpPr/>
      </dsp:nvSpPr>
      <dsp:spPr>
        <a:xfrm>
          <a:off x="1552273" y="3871976"/>
          <a:ext cx="1216000" cy="790400"/>
        </a:xfrm>
        <a:prstGeom prst="roundRec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Orineteering</a:t>
          </a:r>
        </a:p>
      </dsp:txBody>
      <dsp:txXfrm>
        <a:off x="1590857" y="3910560"/>
        <a:ext cx="1138832" cy="713232"/>
      </dsp:txXfrm>
    </dsp:sp>
    <dsp:sp modelId="{E61F56AF-2824-4D9E-9FC5-6F35C3AC98AD}">
      <dsp:nvSpPr>
        <dsp:cNvPr id="0" name=""/>
        <dsp:cNvSpPr/>
      </dsp:nvSpPr>
      <dsp:spPr>
        <a:xfrm>
          <a:off x="958761" y="-69846"/>
          <a:ext cx="4513500" cy="4513500"/>
        </a:xfrm>
        <a:custGeom>
          <a:avLst/>
          <a:gdLst/>
          <a:ahLst/>
          <a:cxnLst/>
          <a:rect l="0" t="0" r="0" b="0"/>
          <a:pathLst>
            <a:path>
              <a:moveTo>
                <a:pt x="668231" y="3721402"/>
              </a:moveTo>
              <a:arcTo wR="2159495" hR="2159495" stAng="8020473" swAng="1360600"/>
            </a:path>
          </a:pathLst>
        </a:custGeom>
        <a:noFill/>
        <a:ln w="28575" cap="flat" cmpd="sng" algn="ctr">
          <a:solidFill>
            <a:schemeClr val="accent1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1BB608-48A1-448B-9CD2-E018D055B445}">
      <dsp:nvSpPr>
        <dsp:cNvPr id="0" name=""/>
        <dsp:cNvSpPr/>
      </dsp:nvSpPr>
      <dsp:spPr>
        <a:xfrm>
          <a:off x="559879" y="2523768"/>
          <a:ext cx="1216000" cy="79040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Library &amp; Archives</a:t>
          </a:r>
        </a:p>
      </dsp:txBody>
      <dsp:txXfrm>
        <a:off x="598463" y="2562352"/>
        <a:ext cx="1138832" cy="713232"/>
      </dsp:txXfrm>
    </dsp:sp>
    <dsp:sp modelId="{60AA4F19-4978-4394-8587-DEADA6CC219B}">
      <dsp:nvSpPr>
        <dsp:cNvPr id="0" name=""/>
        <dsp:cNvSpPr/>
      </dsp:nvSpPr>
      <dsp:spPr>
        <a:xfrm>
          <a:off x="1120864" y="-121630"/>
          <a:ext cx="4513500" cy="4513500"/>
        </a:xfrm>
        <a:custGeom>
          <a:avLst/>
          <a:gdLst/>
          <a:ahLst/>
          <a:cxnLst/>
          <a:rect l="0" t="0" r="0" b="0"/>
          <a:pathLst>
            <a:path>
              <a:moveTo>
                <a:pt x="1953" y="2251324"/>
              </a:moveTo>
              <a:arcTo wR="2159495" hR="2159495" stAng="10653771" swAng="1727868"/>
            </a:path>
          </a:pathLst>
        </a:custGeom>
        <a:noFill/>
        <a:ln w="2857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D1CDC1-E064-4005-BDB5-F404717F9446}">
      <dsp:nvSpPr>
        <dsp:cNvPr id="0" name=""/>
        <dsp:cNvSpPr/>
      </dsp:nvSpPr>
      <dsp:spPr>
        <a:xfrm>
          <a:off x="820381" y="850753"/>
          <a:ext cx="1216000" cy="790400"/>
        </a:xfrm>
        <a:prstGeom prst="round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St Nicholas Priroy</a:t>
          </a:r>
        </a:p>
      </dsp:txBody>
      <dsp:txXfrm>
        <a:off x="858965" y="889337"/>
        <a:ext cx="1138832" cy="713232"/>
      </dsp:txXfrm>
    </dsp:sp>
    <dsp:sp modelId="{EDAB3D24-F096-4F08-96C1-6DB7019681D1}">
      <dsp:nvSpPr>
        <dsp:cNvPr id="0" name=""/>
        <dsp:cNvSpPr/>
      </dsp:nvSpPr>
      <dsp:spPr>
        <a:xfrm>
          <a:off x="936029" y="396264"/>
          <a:ext cx="4513500" cy="4513500"/>
        </a:xfrm>
        <a:custGeom>
          <a:avLst/>
          <a:gdLst/>
          <a:ahLst/>
          <a:cxnLst/>
          <a:rect l="0" t="0" r="0" b="0"/>
          <a:pathLst>
            <a:path>
              <a:moveTo>
                <a:pt x="865677" y="430490"/>
              </a:moveTo>
              <a:arcTo wR="2159495" hR="2159495" stAng="13991545" swAng="1258953"/>
            </a:path>
          </a:pathLst>
        </a:custGeom>
        <a:noFill/>
        <a:ln w="381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E3944-ABB3-4426-96E1-F12E4F857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C4A97E36</Template>
  <TotalTime>166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Gordon</dc:creator>
  <cp:lastModifiedBy>Lisa Gordon</cp:lastModifiedBy>
  <cp:revision>6</cp:revision>
  <dcterms:created xsi:type="dcterms:W3CDTF">2019-05-17T13:09:00Z</dcterms:created>
  <dcterms:modified xsi:type="dcterms:W3CDTF">2019-06-18T12:18:00Z</dcterms:modified>
</cp:coreProperties>
</file>